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EA8CF7" w14:textId="77777777" w:rsidR="008502AC" w:rsidRPr="00C116CB" w:rsidRDefault="008502AC">
      <w:pPr>
        <w:pStyle w:val="Glava"/>
        <w:tabs>
          <w:tab w:val="clear" w:pos="4320"/>
          <w:tab w:val="clear" w:pos="8640"/>
        </w:tabs>
        <w:rPr>
          <w:szCs w:val="22"/>
          <w:lang w:val="sl-SI"/>
        </w:rPr>
      </w:pPr>
    </w:p>
    <w:p w14:paraId="265854D6" w14:textId="77777777" w:rsidR="00A45390" w:rsidRPr="00C116CB" w:rsidRDefault="00A45390" w:rsidP="00A45390">
      <w:pPr>
        <w:autoSpaceDE w:val="0"/>
        <w:autoSpaceDN w:val="0"/>
        <w:adjustRightInd w:val="0"/>
        <w:rPr>
          <w:rFonts w:cs="Arial"/>
          <w:b/>
          <w:bCs/>
          <w:sz w:val="28"/>
          <w:szCs w:val="28"/>
          <w:lang w:val="sl-SI"/>
        </w:rPr>
      </w:pPr>
    </w:p>
    <w:p w14:paraId="25BB6984" w14:textId="77777777" w:rsidR="00A45390" w:rsidRPr="00C116CB" w:rsidRDefault="00A45390" w:rsidP="00A45390">
      <w:pPr>
        <w:autoSpaceDE w:val="0"/>
        <w:autoSpaceDN w:val="0"/>
        <w:adjustRightInd w:val="0"/>
        <w:rPr>
          <w:rFonts w:cs="Arial"/>
          <w:b/>
          <w:bCs/>
          <w:sz w:val="28"/>
          <w:szCs w:val="28"/>
          <w:lang w:val="sl-SI"/>
        </w:rPr>
      </w:pPr>
      <w:r w:rsidRPr="00C116CB">
        <w:rPr>
          <w:rFonts w:cs="Arial"/>
          <w:b/>
          <w:bCs/>
          <w:sz w:val="28"/>
          <w:szCs w:val="28"/>
          <w:lang w:val="sl-SI"/>
        </w:rPr>
        <w:t>SAMOOCENITEV - Tveganja človeških virov</w:t>
      </w:r>
    </w:p>
    <w:p w14:paraId="21CBA347" w14:textId="77777777" w:rsidR="00A45390" w:rsidRPr="00C116CB" w:rsidRDefault="00A45390" w:rsidP="00A45390">
      <w:pPr>
        <w:rPr>
          <w:rFonts w:cs="Arial"/>
          <w:lang w:val="sl-SI"/>
        </w:rPr>
      </w:pPr>
    </w:p>
    <w:p w14:paraId="1C43A8B9" w14:textId="77777777" w:rsidR="00A45390" w:rsidRPr="00C116CB" w:rsidRDefault="00A45390" w:rsidP="00A45390">
      <w:pPr>
        <w:rPr>
          <w:rFonts w:cs="Arial"/>
          <w:lang w:val="sl-SI"/>
        </w:rPr>
      </w:pPr>
    </w:p>
    <w:p w14:paraId="6AAC7115" w14:textId="464E9620" w:rsidR="00A45390" w:rsidRPr="00C116CB" w:rsidRDefault="00A45390" w:rsidP="00A45390">
      <w:pPr>
        <w:pStyle w:val="Odstavekseznama"/>
        <w:numPr>
          <w:ilvl w:val="0"/>
          <w:numId w:val="11"/>
        </w:numPr>
        <w:rPr>
          <w:rFonts w:cs="Arial"/>
          <w:sz w:val="22"/>
          <w:szCs w:val="22"/>
          <w:lang w:val="sl-SI"/>
        </w:rPr>
      </w:pPr>
      <w:r w:rsidRPr="00C116CB">
        <w:rPr>
          <w:rFonts w:cs="Arial"/>
          <w:sz w:val="22"/>
          <w:szCs w:val="22"/>
          <w:lang w:val="sl-SI"/>
        </w:rPr>
        <w:t>Področje ocenjevanja (poslovno področje, proces, organizacijska enota)</w:t>
      </w:r>
    </w:p>
    <w:p w14:paraId="2C40A033" w14:textId="77777777" w:rsidR="00A45390" w:rsidRPr="00C116CB" w:rsidRDefault="00A45390" w:rsidP="00A45390">
      <w:pPr>
        <w:pStyle w:val="Odstavekseznama"/>
        <w:rPr>
          <w:rFonts w:cs="Arial"/>
          <w:sz w:val="22"/>
          <w:szCs w:val="22"/>
          <w:lang w:val="sl-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345"/>
      </w:tblGrid>
      <w:tr w:rsidR="00A45390" w:rsidRPr="00C116CB" w14:paraId="35BE8286" w14:textId="77777777" w:rsidTr="004B654F">
        <w:trPr>
          <w:trHeight w:val="1757"/>
        </w:trPr>
        <w:tc>
          <w:tcPr>
            <w:tcW w:w="9848" w:type="dxa"/>
          </w:tcPr>
          <w:p w14:paraId="11DE8FDE" w14:textId="77777777" w:rsidR="00AC0020" w:rsidRPr="00C116CB" w:rsidRDefault="00AC0020" w:rsidP="004B654F">
            <w:pPr>
              <w:rPr>
                <w:rFonts w:cs="Arial"/>
                <w:color w:val="FF0000"/>
                <w:sz w:val="22"/>
                <w:szCs w:val="22"/>
                <w:lang w:val="sl-SI"/>
              </w:rPr>
            </w:pPr>
          </w:p>
          <w:p w14:paraId="02DAB921" w14:textId="77777777" w:rsidR="005C339C" w:rsidRDefault="005C339C" w:rsidP="004B654F">
            <w:pPr>
              <w:rPr>
                <w:rFonts w:cs="Arial"/>
                <w:color w:val="FF0000"/>
                <w:sz w:val="22"/>
                <w:szCs w:val="22"/>
                <w:lang w:val="sl-SI"/>
              </w:rPr>
            </w:pPr>
            <w:r>
              <w:rPr>
                <w:rFonts w:cs="Arial"/>
                <w:color w:val="FF0000"/>
                <w:sz w:val="22"/>
                <w:szCs w:val="22"/>
                <w:lang w:val="sl-SI"/>
              </w:rPr>
              <w:t>Vprašalnik</w:t>
            </w:r>
          </w:p>
          <w:p w14:paraId="2241FBD6" w14:textId="1BFCD43F" w:rsidR="00AC0020" w:rsidRPr="00C116CB" w:rsidRDefault="005C339C" w:rsidP="004B654F">
            <w:pPr>
              <w:rPr>
                <w:rFonts w:cs="Arial"/>
                <w:color w:val="FF0000"/>
                <w:sz w:val="22"/>
                <w:szCs w:val="22"/>
                <w:lang w:val="sl-SI"/>
              </w:rPr>
            </w:pPr>
            <w:r>
              <w:rPr>
                <w:rFonts w:cs="Arial"/>
                <w:color w:val="FF0000"/>
                <w:sz w:val="22"/>
                <w:szCs w:val="22"/>
                <w:lang w:val="sl-SI"/>
              </w:rPr>
              <w:t xml:space="preserve"> </w:t>
            </w:r>
          </w:p>
          <w:p w14:paraId="747B3573" w14:textId="30A88B43" w:rsidR="00A45390" w:rsidRPr="00C116CB" w:rsidRDefault="00AC0020" w:rsidP="004B654F">
            <w:pPr>
              <w:rPr>
                <w:rFonts w:cs="Arial"/>
                <w:color w:val="FF0000"/>
                <w:sz w:val="22"/>
                <w:szCs w:val="22"/>
                <w:lang w:val="sl-SI"/>
              </w:rPr>
            </w:pPr>
            <w:r w:rsidRPr="00C116CB">
              <w:rPr>
                <w:rFonts w:cs="Arial"/>
                <w:color w:val="FF0000"/>
                <w:sz w:val="22"/>
                <w:szCs w:val="22"/>
                <w:lang w:val="sl-SI"/>
              </w:rPr>
              <w:t>Samo za procese, ki so predmet notranjih pravil!</w:t>
            </w:r>
            <w:r w:rsidR="005C339C">
              <w:rPr>
                <w:rFonts w:cs="Arial"/>
                <w:color w:val="FF0000"/>
                <w:sz w:val="22"/>
                <w:szCs w:val="22"/>
                <w:lang w:val="sl-SI"/>
              </w:rPr>
              <w:t xml:space="preserve"> </w:t>
            </w:r>
          </w:p>
        </w:tc>
      </w:tr>
    </w:tbl>
    <w:p w14:paraId="68A2315C" w14:textId="77777777" w:rsidR="00A45390" w:rsidRPr="00C116CB" w:rsidRDefault="00A45390" w:rsidP="00A45390">
      <w:pPr>
        <w:rPr>
          <w:rFonts w:cs="Arial"/>
          <w:lang w:val="sl-SI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A45390" w:rsidRPr="00C116CB" w14:paraId="14C16581" w14:textId="77777777" w:rsidTr="004B654F">
        <w:tc>
          <w:tcPr>
            <w:tcW w:w="9212" w:type="dxa"/>
            <w:shd w:val="clear" w:color="auto" w:fill="FFFFFF" w:themeFill="background1"/>
          </w:tcPr>
          <w:p w14:paraId="314C78BB" w14:textId="77777777" w:rsidR="00A45390" w:rsidRPr="00C116CB" w:rsidRDefault="00A45390" w:rsidP="004B654F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8"/>
                <w:szCs w:val="28"/>
                <w:lang w:val="sl-SI"/>
              </w:rPr>
            </w:pPr>
          </w:p>
          <w:p w14:paraId="5DC05D65" w14:textId="77777777" w:rsidR="00A45390" w:rsidRPr="00C116CB" w:rsidRDefault="00A45390" w:rsidP="004B654F">
            <w:pPr>
              <w:rPr>
                <w:rFonts w:cs="Arial"/>
                <w:sz w:val="22"/>
                <w:szCs w:val="22"/>
                <w:lang w:val="sl-SI"/>
              </w:rPr>
            </w:pPr>
            <w:r w:rsidRPr="00C116CB">
              <w:rPr>
                <w:rFonts w:cs="Arial"/>
                <w:sz w:val="22"/>
                <w:szCs w:val="22"/>
                <w:lang w:val="sl-SI"/>
              </w:rPr>
              <w:t>2) Tveganja izhajajo iz delovanja človeških virov (tudi kadrovsko tveganje) in lahko nastanejo zaradi:</w:t>
            </w:r>
          </w:p>
          <w:p w14:paraId="37CBE620" w14:textId="77777777" w:rsidR="00A45390" w:rsidRPr="00C116CB" w:rsidRDefault="00A45390" w:rsidP="004B654F">
            <w:pPr>
              <w:rPr>
                <w:rFonts w:cs="Arial"/>
                <w:b/>
                <w:color w:val="000080"/>
                <w:sz w:val="22"/>
                <w:szCs w:val="22"/>
                <w:lang w:val="sl-SI"/>
              </w:rPr>
            </w:pPr>
          </w:p>
          <w:p w14:paraId="24482BD3" w14:textId="77777777" w:rsidR="00A45390" w:rsidRPr="00C116CB" w:rsidRDefault="00A45390" w:rsidP="00A45390">
            <w:pPr>
              <w:numPr>
                <w:ilvl w:val="0"/>
                <w:numId w:val="10"/>
              </w:numPr>
              <w:rPr>
                <w:rFonts w:cs="Arial"/>
                <w:color w:val="000000"/>
                <w:sz w:val="22"/>
                <w:szCs w:val="22"/>
                <w:lang w:val="sl-SI"/>
              </w:rPr>
            </w:pPr>
            <w:r w:rsidRPr="00C116CB">
              <w:rPr>
                <w:rFonts w:cs="Arial"/>
                <w:color w:val="000000"/>
                <w:sz w:val="22"/>
                <w:szCs w:val="22"/>
                <w:lang w:val="sl-SI"/>
              </w:rPr>
              <w:t>nepoznavanja ali slabega poznavanja postopkov delovnega procesa;</w:t>
            </w:r>
          </w:p>
          <w:p w14:paraId="7FC5FB17" w14:textId="77777777" w:rsidR="00A45390" w:rsidRPr="00C116CB" w:rsidRDefault="00A45390" w:rsidP="00A45390">
            <w:pPr>
              <w:numPr>
                <w:ilvl w:val="0"/>
                <w:numId w:val="10"/>
              </w:numPr>
              <w:rPr>
                <w:rFonts w:cs="Arial"/>
                <w:color w:val="000000"/>
                <w:sz w:val="22"/>
                <w:szCs w:val="22"/>
                <w:lang w:val="sl-SI"/>
              </w:rPr>
            </w:pPr>
            <w:r w:rsidRPr="00C116CB">
              <w:rPr>
                <w:rFonts w:cs="Arial"/>
                <w:color w:val="000000"/>
                <w:sz w:val="22"/>
                <w:szCs w:val="22"/>
                <w:lang w:val="sl-SI"/>
              </w:rPr>
              <w:t>nepoznavanja internih navodil in zakonodaje področja na katerem zaposleni dela;</w:t>
            </w:r>
          </w:p>
          <w:p w14:paraId="693E9F75" w14:textId="77777777" w:rsidR="00A45390" w:rsidRPr="00C116CB" w:rsidRDefault="00A45390" w:rsidP="00A45390">
            <w:pPr>
              <w:numPr>
                <w:ilvl w:val="0"/>
                <w:numId w:val="10"/>
              </w:numPr>
              <w:rPr>
                <w:rFonts w:cs="Arial"/>
                <w:color w:val="000000"/>
                <w:sz w:val="22"/>
                <w:szCs w:val="22"/>
                <w:lang w:val="sl-SI"/>
              </w:rPr>
            </w:pPr>
            <w:r w:rsidRPr="00C116CB">
              <w:rPr>
                <w:rFonts w:cs="Arial"/>
                <w:color w:val="000000"/>
                <w:sz w:val="22"/>
                <w:szCs w:val="22"/>
                <w:lang w:val="sl-SI"/>
              </w:rPr>
              <w:t>rutinskega izvajanja delovnega procesa (posledica je lahko postopno opuščanje sicer dobro poznanih navodil in predpisanih postopkov);</w:t>
            </w:r>
          </w:p>
          <w:p w14:paraId="22784052" w14:textId="77777777" w:rsidR="00A45390" w:rsidRPr="00C116CB" w:rsidRDefault="00A45390" w:rsidP="00A45390">
            <w:pPr>
              <w:numPr>
                <w:ilvl w:val="0"/>
                <w:numId w:val="10"/>
              </w:numPr>
              <w:rPr>
                <w:rFonts w:cs="Arial"/>
                <w:color w:val="000000"/>
                <w:sz w:val="22"/>
                <w:szCs w:val="22"/>
                <w:lang w:val="sl-SI"/>
              </w:rPr>
            </w:pPr>
            <w:r w:rsidRPr="00C116CB">
              <w:rPr>
                <w:rFonts w:cs="Arial"/>
                <w:color w:val="000000"/>
                <w:sz w:val="22"/>
                <w:szCs w:val="22"/>
                <w:lang w:val="sl-SI"/>
              </w:rPr>
              <w:t>zamujanja predpisanih rokov pri izdelavi poročil, pošiljanje nepopolnih / napačnih poročil;</w:t>
            </w:r>
          </w:p>
          <w:p w14:paraId="7A484414" w14:textId="77777777" w:rsidR="00A45390" w:rsidRPr="00C116CB" w:rsidRDefault="00A45390" w:rsidP="00A45390">
            <w:pPr>
              <w:numPr>
                <w:ilvl w:val="0"/>
                <w:numId w:val="10"/>
              </w:numPr>
              <w:rPr>
                <w:rFonts w:cs="Arial"/>
                <w:color w:val="000000"/>
                <w:sz w:val="22"/>
                <w:szCs w:val="22"/>
                <w:lang w:val="sl-SI"/>
              </w:rPr>
            </w:pPr>
            <w:r w:rsidRPr="00C116CB">
              <w:rPr>
                <w:rFonts w:cs="Arial"/>
                <w:color w:val="000000"/>
                <w:sz w:val="22"/>
                <w:szCs w:val="22"/>
                <w:lang w:val="sl-SI"/>
              </w:rPr>
              <w:t>pomanjkanja temeljnih znanj in/ali pomanjkanja specifičnih znanj (npr. zaposleni brez ustrezne izobrazbe, vendar z veliko izkušnjami / zaposleni z ustrezno formalno izobrazbo, vendar brez potrebnih izkušenj – oboje = tveganje);</w:t>
            </w:r>
          </w:p>
          <w:p w14:paraId="4168BF9B" w14:textId="77777777" w:rsidR="00A45390" w:rsidRPr="00C116CB" w:rsidRDefault="00A45390" w:rsidP="00A45390">
            <w:pPr>
              <w:numPr>
                <w:ilvl w:val="0"/>
                <w:numId w:val="10"/>
              </w:numPr>
              <w:rPr>
                <w:rFonts w:cs="Arial"/>
                <w:color w:val="000000"/>
                <w:sz w:val="22"/>
                <w:szCs w:val="22"/>
                <w:lang w:val="sl-SI"/>
              </w:rPr>
            </w:pPr>
            <w:r w:rsidRPr="00C116CB">
              <w:rPr>
                <w:rFonts w:cs="Arial"/>
                <w:color w:val="000000"/>
                <w:sz w:val="22"/>
                <w:szCs w:val="22"/>
                <w:lang w:val="sl-SI"/>
              </w:rPr>
              <w:t>odliva ključnih strokovnih delavcev (konkurenca, napredovanje) in nezmožnosti zapolnitve vrzeli.</w:t>
            </w:r>
          </w:p>
          <w:p w14:paraId="6A8B7F63" w14:textId="77777777" w:rsidR="00A45390" w:rsidRPr="00C116CB" w:rsidRDefault="00A45390" w:rsidP="004B654F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8"/>
                <w:szCs w:val="28"/>
                <w:lang w:val="sl-SI"/>
              </w:rPr>
            </w:pPr>
          </w:p>
          <w:p w14:paraId="04A2F041" w14:textId="77777777" w:rsidR="00A45390" w:rsidRPr="00C116CB" w:rsidRDefault="00A45390" w:rsidP="004B654F">
            <w:pPr>
              <w:rPr>
                <w:rFonts w:cs="Arial"/>
                <w:color w:val="000000"/>
                <w:sz w:val="22"/>
                <w:szCs w:val="22"/>
                <w:lang w:val="sl-SI"/>
              </w:rPr>
            </w:pPr>
            <w:r w:rsidRPr="00C116CB">
              <w:rPr>
                <w:rFonts w:cs="Arial"/>
                <w:color w:val="000000"/>
                <w:sz w:val="22"/>
                <w:szCs w:val="22"/>
                <w:lang w:val="sl-SI"/>
              </w:rPr>
              <w:t xml:space="preserve">3) V okviru te samoocenitve so pripravljena vprašanja, na katera pričakujemo vaše odgovore - </w:t>
            </w:r>
            <w:r w:rsidRPr="00C116CB">
              <w:rPr>
                <w:rFonts w:cs="Arial"/>
                <w:color w:val="000000"/>
                <w:sz w:val="22"/>
                <w:szCs w:val="22"/>
                <w:u w:val="single"/>
                <w:lang w:val="sl-SI"/>
              </w:rPr>
              <w:t>po dveh kriterijih</w:t>
            </w:r>
            <w:r w:rsidRPr="00C116CB">
              <w:rPr>
                <w:rFonts w:cs="Arial"/>
                <w:color w:val="000000"/>
                <w:sz w:val="22"/>
                <w:szCs w:val="22"/>
                <w:lang w:val="sl-SI"/>
              </w:rPr>
              <w:t>, in sicer:</w:t>
            </w:r>
          </w:p>
          <w:p w14:paraId="79E7A7AE" w14:textId="77777777" w:rsidR="00A45390" w:rsidRPr="00C116CB" w:rsidRDefault="00A45390" w:rsidP="004B654F">
            <w:pPr>
              <w:rPr>
                <w:rFonts w:cs="Arial"/>
                <w:color w:val="000000"/>
                <w:sz w:val="24"/>
                <w:szCs w:val="24"/>
                <w:lang w:val="sl-SI"/>
              </w:rPr>
            </w:pPr>
          </w:p>
          <w:p w14:paraId="4718B5A6" w14:textId="77777777" w:rsidR="00A45390" w:rsidRPr="00C116CB" w:rsidRDefault="00A45390" w:rsidP="004B654F">
            <w:pPr>
              <w:rPr>
                <w:rFonts w:cs="Arial"/>
                <w:color w:val="000000"/>
                <w:sz w:val="22"/>
                <w:szCs w:val="22"/>
                <w:lang w:val="sl-SI"/>
              </w:rPr>
            </w:pPr>
            <w:r w:rsidRPr="00C116CB">
              <w:rPr>
                <w:rFonts w:cs="Arial"/>
                <w:color w:val="000000"/>
                <w:sz w:val="22"/>
                <w:szCs w:val="22"/>
                <w:lang w:val="sl-SI"/>
              </w:rPr>
              <w:t>A) Vprašanja ali postavljene trditve</w:t>
            </w:r>
            <w:r w:rsidRPr="00C116CB">
              <w:rPr>
                <w:rFonts w:cs="Arial"/>
                <w:i/>
                <w:color w:val="000000"/>
                <w:sz w:val="22"/>
                <w:szCs w:val="22"/>
                <w:lang w:val="sl-SI"/>
              </w:rPr>
              <w:t>,</w:t>
            </w:r>
            <w:r w:rsidRPr="00C116CB">
              <w:rPr>
                <w:rFonts w:cs="Arial"/>
                <w:color w:val="000000"/>
                <w:sz w:val="22"/>
                <w:szCs w:val="22"/>
                <w:lang w:val="sl-SI"/>
              </w:rPr>
              <w:t xml:space="preserve"> ocenjujete</w:t>
            </w:r>
            <w:r w:rsidRPr="00C116CB">
              <w:rPr>
                <w:rFonts w:cs="Arial"/>
                <w:i/>
                <w:color w:val="000000"/>
                <w:sz w:val="22"/>
                <w:szCs w:val="22"/>
                <w:lang w:val="sl-SI"/>
              </w:rPr>
              <w:t xml:space="preserve"> </w:t>
            </w:r>
            <w:r w:rsidRPr="00C116CB">
              <w:rPr>
                <w:rFonts w:cs="Arial"/>
                <w:color w:val="000000"/>
                <w:sz w:val="22"/>
                <w:szCs w:val="22"/>
                <w:lang w:val="sl-SI"/>
              </w:rPr>
              <w:t>po določeni</w:t>
            </w:r>
            <w:r w:rsidRPr="00C116CB">
              <w:rPr>
                <w:rFonts w:cs="Arial"/>
                <w:i/>
                <w:color w:val="000000"/>
                <w:sz w:val="22"/>
                <w:szCs w:val="22"/>
                <w:lang w:val="sl-SI"/>
              </w:rPr>
              <w:t xml:space="preserve"> </w:t>
            </w:r>
            <w:r w:rsidRPr="00C116CB">
              <w:rPr>
                <w:rFonts w:cs="Arial"/>
                <w:color w:val="000000"/>
                <w:sz w:val="22"/>
                <w:szCs w:val="22"/>
                <w:lang w:val="sl-SI"/>
              </w:rPr>
              <w:t>lestvici v obliki oz. stilu: »popolno – pretežno – delno – občasno - nikoli«; konkretneje ocenjujete jih v obliki 5-mestne lestvice od E do A; pri tem pomeni:</w:t>
            </w:r>
          </w:p>
          <w:p w14:paraId="19FD6977" w14:textId="77777777" w:rsidR="00A45390" w:rsidRPr="00C116CB" w:rsidRDefault="00A45390" w:rsidP="004B654F">
            <w:pPr>
              <w:ind w:left="360"/>
              <w:rPr>
                <w:rFonts w:cs="Arial"/>
                <w:color w:val="000000"/>
                <w:sz w:val="22"/>
                <w:szCs w:val="22"/>
                <w:lang w:val="sl-SI"/>
              </w:rPr>
            </w:pPr>
            <w:r w:rsidRPr="00C116CB">
              <w:rPr>
                <w:rFonts w:cs="Arial"/>
                <w:color w:val="000000"/>
                <w:sz w:val="22"/>
                <w:szCs w:val="22"/>
                <w:lang w:val="sl-SI"/>
              </w:rPr>
              <w:t>- ocena E = »DA – v celoti«, »ni tveganja«, »ne more se zgoditi«…..</w:t>
            </w:r>
          </w:p>
          <w:p w14:paraId="29C3AAA3" w14:textId="77777777" w:rsidR="00A45390" w:rsidRPr="00C116CB" w:rsidRDefault="00A45390" w:rsidP="004B654F">
            <w:pPr>
              <w:ind w:left="360"/>
              <w:rPr>
                <w:rFonts w:cs="Arial"/>
                <w:color w:val="000000"/>
                <w:sz w:val="22"/>
                <w:szCs w:val="22"/>
                <w:lang w:val="sl-SI"/>
              </w:rPr>
            </w:pPr>
            <w:r w:rsidRPr="00C116CB">
              <w:rPr>
                <w:rFonts w:cs="Arial"/>
                <w:color w:val="000000"/>
                <w:sz w:val="22"/>
                <w:szCs w:val="22"/>
                <w:lang w:val="sl-SI"/>
              </w:rPr>
              <w:t>- ocena D = »DA – pretežno«, »majhno tveganje«, »lahko se zgodi redko«…</w:t>
            </w:r>
          </w:p>
          <w:p w14:paraId="5275EFBA" w14:textId="77777777" w:rsidR="00A45390" w:rsidRPr="00C116CB" w:rsidRDefault="00A45390" w:rsidP="004B654F">
            <w:pPr>
              <w:ind w:left="360"/>
              <w:rPr>
                <w:rFonts w:cs="Arial"/>
                <w:color w:val="000000"/>
                <w:sz w:val="22"/>
                <w:szCs w:val="22"/>
                <w:lang w:val="sl-SI"/>
              </w:rPr>
            </w:pPr>
            <w:r w:rsidRPr="00C116CB">
              <w:rPr>
                <w:rFonts w:cs="Arial"/>
                <w:color w:val="000000"/>
                <w:sz w:val="22"/>
                <w:szCs w:val="22"/>
                <w:lang w:val="sl-SI"/>
              </w:rPr>
              <w:t>- ocena C = »DA – ponekod«, »srednje tveganje, »lahko se zgodi tudi večkrat«…</w:t>
            </w:r>
          </w:p>
          <w:p w14:paraId="117A9B79" w14:textId="77777777" w:rsidR="00A45390" w:rsidRPr="00C116CB" w:rsidRDefault="00A45390" w:rsidP="004B654F">
            <w:pPr>
              <w:ind w:left="360"/>
              <w:rPr>
                <w:rFonts w:cs="Arial"/>
                <w:color w:val="000000"/>
                <w:sz w:val="22"/>
                <w:szCs w:val="22"/>
                <w:lang w:val="sl-SI"/>
              </w:rPr>
            </w:pPr>
            <w:r w:rsidRPr="00C116CB">
              <w:rPr>
                <w:rFonts w:cs="Arial"/>
                <w:color w:val="000000"/>
                <w:sz w:val="22"/>
                <w:szCs w:val="22"/>
                <w:lang w:val="sl-SI"/>
              </w:rPr>
              <w:t>- ocena B = »NE – šele začetne aktivnosti«, »večje tveganje«, »je pogosto«…</w:t>
            </w:r>
          </w:p>
          <w:p w14:paraId="27AB2FD3" w14:textId="77777777" w:rsidR="00A45390" w:rsidRPr="00C116CB" w:rsidRDefault="00A45390" w:rsidP="004B654F">
            <w:pPr>
              <w:ind w:left="360"/>
              <w:rPr>
                <w:rFonts w:cs="Arial"/>
                <w:color w:val="000000"/>
                <w:sz w:val="22"/>
                <w:szCs w:val="22"/>
                <w:lang w:val="sl-SI"/>
              </w:rPr>
            </w:pPr>
            <w:r w:rsidRPr="00C116CB">
              <w:rPr>
                <w:rFonts w:cs="Arial"/>
                <w:color w:val="000000"/>
                <w:sz w:val="22"/>
                <w:szCs w:val="22"/>
                <w:lang w:val="sl-SI"/>
              </w:rPr>
              <w:t>- ocena A = »NE – »ni / ničesar / nimamo«, »obstaja trajna prisotnost tveganja«…</w:t>
            </w:r>
          </w:p>
          <w:p w14:paraId="6D567456" w14:textId="77777777" w:rsidR="00A45390" w:rsidRPr="00C116CB" w:rsidRDefault="00A45390" w:rsidP="004B654F">
            <w:pPr>
              <w:rPr>
                <w:rFonts w:cs="Arial"/>
                <w:color w:val="0000FF"/>
                <w:sz w:val="22"/>
                <w:szCs w:val="22"/>
                <w:lang w:val="sl-SI"/>
              </w:rPr>
            </w:pPr>
          </w:p>
          <w:p w14:paraId="28B9FA69" w14:textId="77777777" w:rsidR="00A45390" w:rsidRPr="00C116CB" w:rsidRDefault="00A45390" w:rsidP="004B654F">
            <w:pPr>
              <w:rPr>
                <w:rFonts w:cs="Arial"/>
                <w:color w:val="000000"/>
                <w:sz w:val="22"/>
                <w:szCs w:val="22"/>
                <w:lang w:val="sl-SI"/>
              </w:rPr>
            </w:pPr>
            <w:r w:rsidRPr="00C116CB">
              <w:rPr>
                <w:rFonts w:cs="Arial"/>
                <w:color w:val="000000"/>
                <w:sz w:val="22"/>
                <w:szCs w:val="22"/>
                <w:lang w:val="sl-SI"/>
              </w:rPr>
              <w:t>B)</w:t>
            </w:r>
            <w:r w:rsidRPr="00C116CB">
              <w:rPr>
                <w:rFonts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C116CB">
              <w:rPr>
                <w:rFonts w:cs="Arial"/>
                <w:color w:val="000000"/>
                <w:sz w:val="22"/>
                <w:szCs w:val="22"/>
                <w:lang w:val="sl-SI"/>
              </w:rPr>
              <w:t>Iste odgovore nato še ovrednotite (po lastni oceni, presoji…) - glede na vpliv oziroma na posledice (poudarek je na finančno-materialnih posledicah), tokrat z numerično oceno od 1 do 5; pri tem pomeni:</w:t>
            </w:r>
          </w:p>
          <w:p w14:paraId="01C848AB" w14:textId="77777777" w:rsidR="00A45390" w:rsidRPr="00C116CB" w:rsidRDefault="00A45390" w:rsidP="004B654F">
            <w:pPr>
              <w:ind w:left="360"/>
              <w:rPr>
                <w:rFonts w:cs="Arial"/>
                <w:color w:val="000000"/>
                <w:sz w:val="22"/>
                <w:szCs w:val="22"/>
                <w:lang w:val="sl-SI"/>
              </w:rPr>
            </w:pPr>
            <w:r w:rsidRPr="00C116CB">
              <w:rPr>
                <w:rFonts w:cs="Arial"/>
                <w:color w:val="000000"/>
                <w:sz w:val="22"/>
                <w:szCs w:val="22"/>
                <w:lang w:val="sl-SI"/>
              </w:rPr>
              <w:t xml:space="preserve">- ocena 1 – »brez posledic / zanemarljive posledice«, </w:t>
            </w:r>
          </w:p>
          <w:p w14:paraId="7B987646" w14:textId="77777777" w:rsidR="00A45390" w:rsidRPr="00C116CB" w:rsidRDefault="00A45390" w:rsidP="004B654F">
            <w:pPr>
              <w:ind w:left="360"/>
              <w:rPr>
                <w:rFonts w:cs="Arial"/>
                <w:color w:val="000000"/>
                <w:sz w:val="22"/>
                <w:szCs w:val="22"/>
                <w:lang w:val="sl-SI"/>
              </w:rPr>
            </w:pPr>
            <w:r w:rsidRPr="00C116CB">
              <w:rPr>
                <w:rFonts w:cs="Arial"/>
                <w:color w:val="000000"/>
                <w:sz w:val="22"/>
                <w:szCs w:val="22"/>
                <w:lang w:val="sl-SI"/>
              </w:rPr>
              <w:t>- ocena 2 – »manjše posledice« (recimo do 1.000€ materialne škode),</w:t>
            </w:r>
          </w:p>
          <w:p w14:paraId="22FE5771" w14:textId="77777777" w:rsidR="00A45390" w:rsidRPr="00C116CB" w:rsidRDefault="00A45390" w:rsidP="004B654F">
            <w:pPr>
              <w:ind w:left="360"/>
              <w:rPr>
                <w:rFonts w:cs="Arial"/>
                <w:color w:val="000000"/>
                <w:sz w:val="22"/>
                <w:szCs w:val="22"/>
                <w:lang w:val="sl-SI"/>
              </w:rPr>
            </w:pPr>
            <w:r w:rsidRPr="00C116CB">
              <w:rPr>
                <w:rFonts w:cs="Arial"/>
                <w:color w:val="000000"/>
                <w:sz w:val="22"/>
                <w:szCs w:val="22"/>
                <w:lang w:val="sl-SI"/>
              </w:rPr>
              <w:lastRenderedPageBreak/>
              <w:t>- ocena 3 – »srednje posledice« (recimo do 5.000€ materialne škode),</w:t>
            </w:r>
          </w:p>
          <w:p w14:paraId="126D45C6" w14:textId="77777777" w:rsidR="00A45390" w:rsidRPr="00C116CB" w:rsidRDefault="00A45390" w:rsidP="004B654F">
            <w:pPr>
              <w:ind w:left="360"/>
              <w:rPr>
                <w:rFonts w:cs="Arial"/>
                <w:color w:val="000000"/>
                <w:sz w:val="22"/>
                <w:szCs w:val="22"/>
                <w:lang w:val="sl-SI"/>
              </w:rPr>
            </w:pPr>
            <w:r w:rsidRPr="00C116CB">
              <w:rPr>
                <w:rFonts w:cs="Arial"/>
                <w:color w:val="000000"/>
                <w:sz w:val="22"/>
                <w:szCs w:val="22"/>
                <w:lang w:val="sl-SI"/>
              </w:rPr>
              <w:t>- ocena 4 – »težke posledice« (recimo do 50.000€ materialne škode),</w:t>
            </w:r>
          </w:p>
          <w:p w14:paraId="051A677E" w14:textId="77777777" w:rsidR="00A45390" w:rsidRPr="00C116CB" w:rsidRDefault="00A45390" w:rsidP="004B654F">
            <w:pPr>
              <w:ind w:left="360"/>
              <w:rPr>
                <w:rFonts w:cs="Arial"/>
                <w:color w:val="000000"/>
                <w:sz w:val="22"/>
                <w:szCs w:val="22"/>
                <w:lang w:val="sl-SI"/>
              </w:rPr>
            </w:pPr>
            <w:r w:rsidRPr="00C116CB">
              <w:rPr>
                <w:rFonts w:cs="Arial"/>
                <w:color w:val="000000"/>
                <w:sz w:val="22"/>
                <w:szCs w:val="22"/>
                <w:lang w:val="sl-SI"/>
              </w:rPr>
              <w:t>- ocena 5 – »zelo težke, katastrofalne posledice« (ali nad 50.000€ materialne škode).</w:t>
            </w:r>
          </w:p>
          <w:p w14:paraId="610106D7" w14:textId="77777777" w:rsidR="00A45390" w:rsidRPr="00C116CB" w:rsidRDefault="00A45390" w:rsidP="004B654F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8"/>
                <w:szCs w:val="28"/>
                <w:lang w:val="sl-SI"/>
              </w:rPr>
            </w:pPr>
          </w:p>
          <w:p w14:paraId="7F705D8A" w14:textId="77777777" w:rsidR="00A45390" w:rsidRPr="00C116CB" w:rsidRDefault="00A45390" w:rsidP="004B654F">
            <w:pPr>
              <w:autoSpaceDE w:val="0"/>
              <w:autoSpaceDN w:val="0"/>
              <w:adjustRightInd w:val="0"/>
              <w:rPr>
                <w:rFonts w:cs="Arial"/>
                <w:b/>
                <w:bCs/>
                <w:lang w:val="sl-SI"/>
              </w:rPr>
            </w:pPr>
          </w:p>
        </w:tc>
      </w:tr>
    </w:tbl>
    <w:p w14:paraId="288C2B4B" w14:textId="76DB9829" w:rsidR="00A45390" w:rsidRPr="00C116CB" w:rsidRDefault="00A45390" w:rsidP="00A45390">
      <w:pPr>
        <w:rPr>
          <w:rFonts w:cs="Arial"/>
          <w:lang w:val="sl-SI"/>
        </w:rPr>
      </w:pPr>
    </w:p>
    <w:p w14:paraId="246599EA" w14:textId="77777777" w:rsidR="00A45390" w:rsidRPr="00C116CB" w:rsidRDefault="00A45390" w:rsidP="00A45390">
      <w:pPr>
        <w:rPr>
          <w:rFonts w:cs="Arial"/>
          <w:sz w:val="22"/>
          <w:szCs w:val="22"/>
          <w:lang w:val="sl-SI"/>
        </w:rPr>
      </w:pPr>
      <w:r w:rsidRPr="00C116CB">
        <w:rPr>
          <w:rFonts w:cs="Arial"/>
          <w:sz w:val="22"/>
          <w:szCs w:val="22"/>
          <w:lang w:val="sl-SI"/>
        </w:rPr>
        <w:t>4) Vprašalnik</w:t>
      </w:r>
    </w:p>
    <w:p w14:paraId="68CE6C4A" w14:textId="77777777" w:rsidR="00A45390" w:rsidRPr="00C116CB" w:rsidRDefault="00A45390" w:rsidP="00A45390">
      <w:pPr>
        <w:rPr>
          <w:rFonts w:cs="Arial"/>
          <w:lang w:val="sl-SI"/>
        </w:rPr>
      </w:pPr>
    </w:p>
    <w:tbl>
      <w:tblPr>
        <w:tblStyle w:val="Tabelamrea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426"/>
        <w:gridCol w:w="2976"/>
        <w:gridCol w:w="851"/>
        <w:gridCol w:w="1134"/>
        <w:gridCol w:w="992"/>
        <w:gridCol w:w="1134"/>
        <w:gridCol w:w="567"/>
        <w:gridCol w:w="1100"/>
      </w:tblGrid>
      <w:tr w:rsidR="00A45390" w:rsidRPr="00C116CB" w14:paraId="3FAA571D" w14:textId="77777777" w:rsidTr="004B654F">
        <w:tc>
          <w:tcPr>
            <w:tcW w:w="426" w:type="dxa"/>
            <w:tcBorders>
              <w:bottom w:val="single" w:sz="4" w:space="0" w:color="auto"/>
            </w:tcBorders>
            <w:shd w:val="clear" w:color="auto" w:fill="CCCCCC"/>
          </w:tcPr>
          <w:p w14:paraId="521D3B42" w14:textId="77777777" w:rsidR="00A45390" w:rsidRPr="00C116CB" w:rsidRDefault="00A45390" w:rsidP="004B654F">
            <w:pPr>
              <w:jc w:val="center"/>
              <w:rPr>
                <w:rFonts w:cs="Arial"/>
                <w:color w:val="000000"/>
                <w:sz w:val="18"/>
                <w:szCs w:val="18"/>
                <w:lang w:val="sl-SI"/>
              </w:rPr>
            </w:pPr>
          </w:p>
          <w:p w14:paraId="46772DCA" w14:textId="77777777" w:rsidR="00A45390" w:rsidRPr="00C116CB" w:rsidRDefault="00A45390" w:rsidP="004B654F">
            <w:pPr>
              <w:jc w:val="center"/>
              <w:rPr>
                <w:rFonts w:cs="Arial"/>
                <w:color w:val="000000"/>
                <w:sz w:val="18"/>
                <w:szCs w:val="18"/>
                <w:lang w:val="sl-SI"/>
              </w:rPr>
            </w:pPr>
            <w:r w:rsidRPr="00C116CB">
              <w:rPr>
                <w:rFonts w:cs="Arial"/>
                <w:color w:val="000000"/>
                <w:sz w:val="18"/>
                <w:szCs w:val="18"/>
                <w:lang w:val="sl-SI"/>
              </w:rPr>
              <w:t>Z.</w:t>
            </w:r>
          </w:p>
          <w:p w14:paraId="65247DEA" w14:textId="77777777" w:rsidR="00A45390" w:rsidRPr="00C116CB" w:rsidRDefault="00A45390" w:rsidP="004B654F">
            <w:pPr>
              <w:jc w:val="center"/>
              <w:rPr>
                <w:rFonts w:cs="Arial"/>
                <w:color w:val="000000"/>
                <w:sz w:val="18"/>
                <w:szCs w:val="18"/>
                <w:lang w:val="sl-SI"/>
              </w:rPr>
            </w:pPr>
            <w:r w:rsidRPr="00C116CB">
              <w:rPr>
                <w:rFonts w:cs="Arial"/>
                <w:color w:val="000000"/>
                <w:sz w:val="18"/>
                <w:szCs w:val="18"/>
                <w:lang w:val="sl-SI"/>
              </w:rPr>
              <w:t>št.</w:t>
            </w:r>
          </w:p>
        </w:tc>
        <w:tc>
          <w:tcPr>
            <w:tcW w:w="2976" w:type="dxa"/>
            <w:shd w:val="clear" w:color="auto" w:fill="CCCCCC"/>
          </w:tcPr>
          <w:p w14:paraId="43FF6A8D" w14:textId="77777777" w:rsidR="00A45390" w:rsidRPr="00C116CB" w:rsidRDefault="00A45390" w:rsidP="004B654F">
            <w:pPr>
              <w:jc w:val="center"/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  <w:p w14:paraId="38A77652" w14:textId="77777777" w:rsidR="00A45390" w:rsidRPr="00C116CB" w:rsidRDefault="00A45390" w:rsidP="004B654F">
            <w:pPr>
              <w:jc w:val="center"/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  <w:r w:rsidRPr="00C116CB">
              <w:rPr>
                <w:rFonts w:cs="Arial"/>
                <w:b/>
                <w:color w:val="000000"/>
                <w:sz w:val="24"/>
                <w:szCs w:val="24"/>
                <w:lang w:val="sl-SI"/>
              </w:rPr>
              <w:t>Vprašanje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CCCCCC"/>
          </w:tcPr>
          <w:p w14:paraId="0B72EC21" w14:textId="77777777" w:rsidR="00A45390" w:rsidRPr="00C116CB" w:rsidRDefault="00A45390" w:rsidP="004B654F">
            <w:pPr>
              <w:jc w:val="center"/>
              <w:rPr>
                <w:rFonts w:cs="Arial"/>
                <w:b/>
                <w:color w:val="000000"/>
                <w:lang w:val="sl-SI"/>
              </w:rPr>
            </w:pPr>
          </w:p>
          <w:p w14:paraId="52D95447" w14:textId="77777777" w:rsidR="00A45390" w:rsidRPr="00C116CB" w:rsidRDefault="00A45390" w:rsidP="004B654F">
            <w:pPr>
              <w:jc w:val="center"/>
              <w:rPr>
                <w:rFonts w:cs="Arial"/>
                <w:b/>
                <w:color w:val="000000"/>
                <w:lang w:val="sl-SI"/>
              </w:rPr>
            </w:pPr>
            <w:r w:rsidRPr="00C116CB">
              <w:rPr>
                <w:rFonts w:cs="Arial"/>
                <w:b/>
                <w:color w:val="000000"/>
                <w:lang w:val="sl-SI"/>
              </w:rPr>
              <w:t xml:space="preserve">DA – </w:t>
            </w:r>
          </w:p>
          <w:p w14:paraId="7682FAA9" w14:textId="77777777" w:rsidR="00A45390" w:rsidRPr="00C116CB" w:rsidRDefault="00A45390" w:rsidP="004B654F">
            <w:pPr>
              <w:jc w:val="center"/>
              <w:rPr>
                <w:rFonts w:cs="Arial"/>
                <w:color w:val="000000"/>
                <w:lang w:val="sl-SI"/>
              </w:rPr>
            </w:pPr>
            <w:r w:rsidRPr="00C116CB">
              <w:rPr>
                <w:rFonts w:cs="Arial"/>
                <w:color w:val="000000"/>
                <w:lang w:val="sl-SI"/>
              </w:rPr>
              <w:t>v celoti</w:t>
            </w:r>
          </w:p>
          <w:p w14:paraId="19D7218E" w14:textId="77777777" w:rsidR="00A45390" w:rsidRPr="00C116CB" w:rsidRDefault="00A45390" w:rsidP="004B654F">
            <w:pPr>
              <w:jc w:val="center"/>
              <w:rPr>
                <w:rFonts w:cs="Arial"/>
                <w:color w:val="000000"/>
                <w:lang w:val="sl-SI"/>
              </w:rPr>
            </w:pPr>
          </w:p>
          <w:p w14:paraId="6D2EF74F" w14:textId="77777777" w:rsidR="00A45390" w:rsidRPr="00C116CB" w:rsidRDefault="00A45390" w:rsidP="004B654F">
            <w:pPr>
              <w:jc w:val="center"/>
              <w:rPr>
                <w:rFonts w:cs="Arial"/>
                <w:b/>
                <w:color w:val="000000"/>
                <w:lang w:val="sl-SI"/>
              </w:rPr>
            </w:pPr>
            <w:r w:rsidRPr="00C116CB">
              <w:rPr>
                <w:rFonts w:cs="Arial"/>
                <w:b/>
                <w:color w:val="000000"/>
                <w:lang w:val="sl-SI"/>
              </w:rPr>
              <w:t>(E)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CCCCCC"/>
          </w:tcPr>
          <w:p w14:paraId="3DD290C7" w14:textId="77777777" w:rsidR="00A45390" w:rsidRPr="00C116CB" w:rsidRDefault="00A45390" w:rsidP="004B654F">
            <w:pPr>
              <w:jc w:val="center"/>
              <w:rPr>
                <w:rFonts w:cs="Arial"/>
                <w:b/>
                <w:color w:val="000000"/>
                <w:lang w:val="sl-SI"/>
              </w:rPr>
            </w:pPr>
          </w:p>
          <w:p w14:paraId="5208FE87" w14:textId="77777777" w:rsidR="00A45390" w:rsidRPr="00C116CB" w:rsidRDefault="00A45390" w:rsidP="004B654F">
            <w:pPr>
              <w:jc w:val="center"/>
              <w:rPr>
                <w:rFonts w:cs="Arial"/>
                <w:color w:val="000000"/>
                <w:lang w:val="sl-SI"/>
              </w:rPr>
            </w:pPr>
            <w:r w:rsidRPr="00C116CB">
              <w:rPr>
                <w:rFonts w:cs="Arial"/>
                <w:b/>
                <w:color w:val="000000"/>
                <w:lang w:val="sl-SI"/>
              </w:rPr>
              <w:t xml:space="preserve">DA – </w:t>
            </w:r>
            <w:r w:rsidRPr="00C116CB">
              <w:rPr>
                <w:rFonts w:cs="Arial"/>
                <w:color w:val="000000"/>
                <w:lang w:val="sl-SI"/>
              </w:rPr>
              <w:t>pretežno</w:t>
            </w:r>
          </w:p>
          <w:p w14:paraId="3E1971E3" w14:textId="77777777" w:rsidR="00A45390" w:rsidRPr="00C116CB" w:rsidRDefault="00A45390" w:rsidP="004B654F">
            <w:pPr>
              <w:jc w:val="center"/>
              <w:rPr>
                <w:rFonts w:cs="Arial"/>
                <w:b/>
                <w:color w:val="000000"/>
                <w:lang w:val="sl-SI"/>
              </w:rPr>
            </w:pPr>
          </w:p>
          <w:p w14:paraId="7132DA11" w14:textId="77777777" w:rsidR="00A45390" w:rsidRPr="00C116CB" w:rsidRDefault="00A45390" w:rsidP="004B654F">
            <w:pPr>
              <w:jc w:val="center"/>
              <w:rPr>
                <w:rFonts w:cs="Arial"/>
                <w:b/>
                <w:color w:val="000000"/>
                <w:lang w:val="sl-SI"/>
              </w:rPr>
            </w:pPr>
            <w:r w:rsidRPr="00C116CB">
              <w:rPr>
                <w:rFonts w:cs="Arial"/>
                <w:b/>
                <w:color w:val="000000"/>
                <w:lang w:val="sl-SI"/>
              </w:rPr>
              <w:t>(D)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CCCCCC"/>
          </w:tcPr>
          <w:p w14:paraId="46E4BEC1" w14:textId="77777777" w:rsidR="00A45390" w:rsidRPr="00C116CB" w:rsidRDefault="00A45390" w:rsidP="004B654F">
            <w:pPr>
              <w:jc w:val="center"/>
              <w:rPr>
                <w:rFonts w:cs="Arial"/>
                <w:b/>
                <w:color w:val="000000"/>
                <w:lang w:val="sl-SI"/>
              </w:rPr>
            </w:pPr>
          </w:p>
          <w:p w14:paraId="5076C043" w14:textId="77777777" w:rsidR="00A45390" w:rsidRPr="00C116CB" w:rsidRDefault="00A45390" w:rsidP="004B654F">
            <w:pPr>
              <w:jc w:val="center"/>
              <w:rPr>
                <w:rFonts w:cs="Arial"/>
                <w:color w:val="000000"/>
                <w:lang w:val="sl-SI"/>
              </w:rPr>
            </w:pPr>
            <w:r w:rsidRPr="00C116CB">
              <w:rPr>
                <w:rFonts w:cs="Arial"/>
                <w:b/>
                <w:color w:val="000000"/>
                <w:lang w:val="sl-SI"/>
              </w:rPr>
              <w:t xml:space="preserve">DA – </w:t>
            </w:r>
            <w:r w:rsidRPr="00C116CB">
              <w:rPr>
                <w:rFonts w:cs="Arial"/>
                <w:color w:val="000000"/>
                <w:lang w:val="sl-SI"/>
              </w:rPr>
              <w:t>ponekod</w:t>
            </w:r>
          </w:p>
          <w:p w14:paraId="76BAB57C" w14:textId="77777777" w:rsidR="00A45390" w:rsidRPr="00C116CB" w:rsidRDefault="00A45390" w:rsidP="004B654F">
            <w:pPr>
              <w:jc w:val="center"/>
              <w:rPr>
                <w:rFonts w:cs="Arial"/>
                <w:b/>
                <w:color w:val="000000"/>
                <w:lang w:val="sl-SI"/>
              </w:rPr>
            </w:pPr>
          </w:p>
          <w:p w14:paraId="73D14C81" w14:textId="77777777" w:rsidR="00A45390" w:rsidRPr="00C116CB" w:rsidRDefault="00A45390" w:rsidP="004B654F">
            <w:pPr>
              <w:jc w:val="center"/>
              <w:rPr>
                <w:rFonts w:cs="Arial"/>
                <w:b/>
                <w:color w:val="000000"/>
                <w:lang w:val="sl-SI"/>
              </w:rPr>
            </w:pPr>
            <w:r w:rsidRPr="00C116CB">
              <w:rPr>
                <w:rFonts w:cs="Arial"/>
                <w:b/>
                <w:color w:val="000000"/>
                <w:lang w:val="sl-SI"/>
              </w:rPr>
              <w:t>(C)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CCCCCC"/>
          </w:tcPr>
          <w:p w14:paraId="3F70F7CF" w14:textId="77777777" w:rsidR="00A45390" w:rsidRPr="00C116CB" w:rsidRDefault="00A45390" w:rsidP="004B654F">
            <w:pPr>
              <w:jc w:val="center"/>
              <w:rPr>
                <w:rFonts w:cs="Arial"/>
                <w:b/>
                <w:color w:val="000000"/>
                <w:lang w:val="sl-SI"/>
              </w:rPr>
            </w:pPr>
          </w:p>
          <w:p w14:paraId="6BDF9F48" w14:textId="77777777" w:rsidR="00A45390" w:rsidRPr="00C116CB" w:rsidRDefault="00A45390" w:rsidP="004B654F">
            <w:pPr>
              <w:jc w:val="center"/>
              <w:rPr>
                <w:rFonts w:cs="Arial"/>
                <w:b/>
                <w:color w:val="000000"/>
                <w:lang w:val="sl-SI"/>
              </w:rPr>
            </w:pPr>
            <w:r w:rsidRPr="00C116CB">
              <w:rPr>
                <w:rFonts w:cs="Arial"/>
                <w:b/>
                <w:color w:val="000000"/>
                <w:lang w:val="sl-SI"/>
              </w:rPr>
              <w:t xml:space="preserve">NE - </w:t>
            </w:r>
            <w:r w:rsidRPr="00C116CB">
              <w:rPr>
                <w:rFonts w:cs="Arial"/>
                <w:color w:val="000000"/>
                <w:lang w:val="sl-SI"/>
              </w:rPr>
              <w:t>šele začetne aktivnosti</w:t>
            </w:r>
          </w:p>
          <w:p w14:paraId="7CEE7A40" w14:textId="77777777" w:rsidR="00A45390" w:rsidRPr="00C116CB" w:rsidRDefault="00A45390" w:rsidP="004B654F">
            <w:pPr>
              <w:jc w:val="center"/>
              <w:rPr>
                <w:rFonts w:cs="Arial"/>
                <w:b/>
                <w:color w:val="000000"/>
                <w:lang w:val="sl-SI"/>
              </w:rPr>
            </w:pPr>
            <w:r w:rsidRPr="00C116CB">
              <w:rPr>
                <w:rFonts w:cs="Arial"/>
                <w:b/>
                <w:color w:val="000000"/>
                <w:lang w:val="sl-SI"/>
              </w:rPr>
              <w:t>(B)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CCCCCC"/>
          </w:tcPr>
          <w:p w14:paraId="63D4D512" w14:textId="77777777" w:rsidR="00A45390" w:rsidRPr="00C116CB" w:rsidRDefault="00A45390" w:rsidP="004B654F">
            <w:pPr>
              <w:jc w:val="center"/>
              <w:rPr>
                <w:rFonts w:cs="Arial"/>
                <w:b/>
                <w:color w:val="000000"/>
                <w:lang w:val="sl-SI"/>
              </w:rPr>
            </w:pPr>
          </w:p>
          <w:p w14:paraId="76FEFC10" w14:textId="77777777" w:rsidR="00A45390" w:rsidRPr="00C116CB" w:rsidRDefault="00A45390" w:rsidP="004B654F">
            <w:pPr>
              <w:jc w:val="center"/>
              <w:rPr>
                <w:rFonts w:cs="Arial"/>
                <w:b/>
                <w:color w:val="000000"/>
                <w:lang w:val="sl-SI"/>
              </w:rPr>
            </w:pPr>
            <w:r w:rsidRPr="00C116CB">
              <w:rPr>
                <w:rFonts w:cs="Arial"/>
                <w:b/>
                <w:color w:val="000000"/>
                <w:lang w:val="sl-SI"/>
              </w:rPr>
              <w:t>NE</w:t>
            </w:r>
          </w:p>
          <w:p w14:paraId="2F18DA90" w14:textId="77777777" w:rsidR="00A45390" w:rsidRPr="00C116CB" w:rsidRDefault="00A45390" w:rsidP="004B654F">
            <w:pPr>
              <w:jc w:val="center"/>
              <w:rPr>
                <w:rFonts w:cs="Arial"/>
                <w:b/>
                <w:color w:val="000000"/>
                <w:lang w:val="sl-SI"/>
              </w:rPr>
            </w:pPr>
          </w:p>
          <w:p w14:paraId="67859DC0" w14:textId="77777777" w:rsidR="00A45390" w:rsidRPr="00C116CB" w:rsidRDefault="00A45390" w:rsidP="004B654F">
            <w:pPr>
              <w:jc w:val="center"/>
              <w:rPr>
                <w:rFonts w:cs="Arial"/>
                <w:b/>
                <w:color w:val="000000"/>
                <w:lang w:val="sl-SI"/>
              </w:rPr>
            </w:pPr>
          </w:p>
          <w:p w14:paraId="0C01CDFB" w14:textId="77777777" w:rsidR="00A45390" w:rsidRPr="00C116CB" w:rsidRDefault="00A45390" w:rsidP="004B654F">
            <w:pPr>
              <w:jc w:val="center"/>
              <w:rPr>
                <w:rFonts w:cs="Arial"/>
                <w:b/>
                <w:color w:val="000000"/>
                <w:lang w:val="sl-SI"/>
              </w:rPr>
            </w:pPr>
            <w:r w:rsidRPr="00C116CB">
              <w:rPr>
                <w:rFonts w:cs="Arial"/>
                <w:b/>
                <w:color w:val="000000"/>
                <w:lang w:val="sl-SI"/>
              </w:rPr>
              <w:t>(A)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CCCCCC"/>
          </w:tcPr>
          <w:p w14:paraId="3C47D9FF" w14:textId="77777777" w:rsidR="00A45390" w:rsidRPr="00C116CB" w:rsidRDefault="00A45390" w:rsidP="004B654F">
            <w:pPr>
              <w:jc w:val="center"/>
              <w:rPr>
                <w:rFonts w:cs="Arial"/>
                <w:b/>
                <w:color w:val="000000"/>
                <w:lang w:val="sl-SI"/>
              </w:rPr>
            </w:pPr>
          </w:p>
          <w:p w14:paraId="2B82CDE0" w14:textId="77777777" w:rsidR="00A45390" w:rsidRPr="00C116CB" w:rsidRDefault="00A45390" w:rsidP="004B654F">
            <w:pPr>
              <w:jc w:val="center"/>
              <w:rPr>
                <w:rFonts w:cs="Arial"/>
                <w:b/>
                <w:color w:val="000000"/>
                <w:lang w:val="sl-SI"/>
              </w:rPr>
            </w:pPr>
            <w:r w:rsidRPr="00C116CB">
              <w:rPr>
                <w:rFonts w:cs="Arial"/>
                <w:b/>
                <w:color w:val="000000"/>
                <w:lang w:val="sl-SI"/>
              </w:rPr>
              <w:t>Vpliv:</w:t>
            </w:r>
          </w:p>
          <w:p w14:paraId="5420D3BB" w14:textId="77777777" w:rsidR="00A45390" w:rsidRPr="00C116CB" w:rsidRDefault="00A45390" w:rsidP="004B654F">
            <w:pPr>
              <w:jc w:val="center"/>
              <w:rPr>
                <w:rFonts w:cs="Arial"/>
                <w:color w:val="000000"/>
                <w:lang w:val="sl-SI"/>
              </w:rPr>
            </w:pPr>
            <w:r w:rsidRPr="00C116CB">
              <w:rPr>
                <w:rFonts w:cs="Arial"/>
                <w:color w:val="000000"/>
                <w:lang w:val="sl-SI"/>
              </w:rPr>
              <w:t>oceniti posledice</w:t>
            </w:r>
          </w:p>
          <w:p w14:paraId="0A67801C" w14:textId="77777777" w:rsidR="00A45390" w:rsidRPr="00C116CB" w:rsidRDefault="00A45390" w:rsidP="004B654F">
            <w:pPr>
              <w:jc w:val="center"/>
              <w:rPr>
                <w:rFonts w:cs="Arial"/>
                <w:b/>
                <w:color w:val="000000"/>
                <w:lang w:val="sl-SI"/>
              </w:rPr>
            </w:pPr>
            <w:r w:rsidRPr="00C116CB">
              <w:rPr>
                <w:rFonts w:cs="Arial"/>
                <w:b/>
                <w:color w:val="000000"/>
                <w:lang w:val="sl-SI"/>
              </w:rPr>
              <w:t>(od 1 – 5)</w:t>
            </w:r>
          </w:p>
        </w:tc>
      </w:tr>
      <w:tr w:rsidR="00A45390" w:rsidRPr="00C116CB" w14:paraId="54BD9280" w14:textId="77777777" w:rsidTr="004B654F">
        <w:tc>
          <w:tcPr>
            <w:tcW w:w="426" w:type="dxa"/>
            <w:shd w:val="clear" w:color="auto" w:fill="CCCCCC"/>
          </w:tcPr>
          <w:p w14:paraId="04DCBC12" w14:textId="77777777" w:rsidR="00A45390" w:rsidRPr="00C116CB" w:rsidRDefault="00A45390" w:rsidP="004B654F">
            <w:pPr>
              <w:jc w:val="center"/>
              <w:rPr>
                <w:rFonts w:cs="Arial"/>
                <w:color w:val="000000"/>
                <w:sz w:val="18"/>
                <w:szCs w:val="18"/>
                <w:lang w:val="sl-SI"/>
              </w:rPr>
            </w:pPr>
          </w:p>
        </w:tc>
        <w:tc>
          <w:tcPr>
            <w:tcW w:w="2976" w:type="dxa"/>
            <w:shd w:val="clear" w:color="auto" w:fill="CCCCCC"/>
          </w:tcPr>
          <w:p w14:paraId="2327AB6C" w14:textId="77777777" w:rsidR="00A45390" w:rsidRPr="00C116CB" w:rsidRDefault="00A45390" w:rsidP="004B654F">
            <w:pPr>
              <w:rPr>
                <w:rFonts w:cs="Arial"/>
                <w:color w:val="000000"/>
                <w:lang w:val="sl-SI"/>
              </w:rPr>
            </w:pPr>
            <w:r w:rsidRPr="00C116CB">
              <w:rPr>
                <w:rFonts w:cs="Arial"/>
                <w:b/>
                <w:color w:val="0000FF"/>
                <w:sz w:val="24"/>
                <w:szCs w:val="24"/>
                <w:lang w:val="sl-SI"/>
              </w:rPr>
              <w:t>1. Postopki dela</w:t>
            </w:r>
          </w:p>
        </w:tc>
        <w:tc>
          <w:tcPr>
            <w:tcW w:w="851" w:type="dxa"/>
            <w:shd w:val="clear" w:color="auto" w:fill="CCCCCC"/>
          </w:tcPr>
          <w:p w14:paraId="43E82081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134" w:type="dxa"/>
            <w:shd w:val="clear" w:color="auto" w:fill="CCCCCC"/>
          </w:tcPr>
          <w:p w14:paraId="3B33DFA3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992" w:type="dxa"/>
            <w:shd w:val="clear" w:color="auto" w:fill="CCCCCC"/>
          </w:tcPr>
          <w:p w14:paraId="501743D6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134" w:type="dxa"/>
            <w:shd w:val="clear" w:color="auto" w:fill="CCCCCC"/>
          </w:tcPr>
          <w:p w14:paraId="2792377E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567" w:type="dxa"/>
            <w:shd w:val="clear" w:color="auto" w:fill="CCCCCC"/>
          </w:tcPr>
          <w:p w14:paraId="2F67B2F1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100" w:type="dxa"/>
            <w:shd w:val="clear" w:color="auto" w:fill="CCCCCC"/>
          </w:tcPr>
          <w:p w14:paraId="38489D0B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</w:tr>
      <w:tr w:rsidR="00A45390" w:rsidRPr="00C116CB" w14:paraId="07D43DC6" w14:textId="77777777" w:rsidTr="004B654F">
        <w:tc>
          <w:tcPr>
            <w:tcW w:w="426" w:type="dxa"/>
            <w:shd w:val="clear" w:color="auto" w:fill="CCCCCC"/>
          </w:tcPr>
          <w:p w14:paraId="07AA1ABC" w14:textId="77777777" w:rsidR="00A45390" w:rsidRPr="00C116CB" w:rsidRDefault="00A45390" w:rsidP="004B654F">
            <w:pPr>
              <w:jc w:val="center"/>
              <w:rPr>
                <w:rFonts w:cs="Arial"/>
                <w:color w:val="000000"/>
                <w:sz w:val="18"/>
                <w:szCs w:val="18"/>
                <w:lang w:val="sl-SI"/>
              </w:rPr>
            </w:pPr>
            <w:r w:rsidRPr="00C116CB">
              <w:rPr>
                <w:rFonts w:cs="Arial"/>
                <w:color w:val="000000"/>
                <w:sz w:val="18"/>
                <w:szCs w:val="18"/>
                <w:lang w:val="sl-SI"/>
              </w:rPr>
              <w:t>1</w:t>
            </w:r>
          </w:p>
        </w:tc>
        <w:tc>
          <w:tcPr>
            <w:tcW w:w="2976" w:type="dxa"/>
          </w:tcPr>
          <w:p w14:paraId="23D056CB" w14:textId="77777777" w:rsidR="00A45390" w:rsidRPr="00C116CB" w:rsidRDefault="00A45390" w:rsidP="004B654F">
            <w:pPr>
              <w:rPr>
                <w:rFonts w:cs="Arial"/>
                <w:color w:val="000000"/>
                <w:lang w:val="sl-SI"/>
              </w:rPr>
            </w:pPr>
            <w:r w:rsidRPr="00C116CB">
              <w:rPr>
                <w:rFonts w:cs="Arial"/>
                <w:color w:val="000000"/>
                <w:lang w:val="sl-SI"/>
              </w:rPr>
              <w:t xml:space="preserve">Ali so za poslovne procese </w:t>
            </w:r>
          </w:p>
          <w:p w14:paraId="0A9E81F1" w14:textId="77777777" w:rsidR="00A45390" w:rsidRPr="00C116CB" w:rsidRDefault="00A45390" w:rsidP="004B654F">
            <w:pPr>
              <w:rPr>
                <w:rFonts w:cs="Arial"/>
                <w:color w:val="000000"/>
                <w:lang w:val="sl-SI"/>
              </w:rPr>
            </w:pPr>
            <w:r w:rsidRPr="00C116CB">
              <w:rPr>
                <w:rFonts w:cs="Arial"/>
                <w:color w:val="000000"/>
                <w:lang w:val="sl-SI"/>
              </w:rPr>
              <w:t>na vašem področju dela:  - pripravljeni podrobni opisi postopkov, določene smeri pretoka dokumentov, mesta odločanja in vzpostavljene notranje kontrole?</w:t>
            </w:r>
          </w:p>
        </w:tc>
        <w:tc>
          <w:tcPr>
            <w:tcW w:w="851" w:type="dxa"/>
          </w:tcPr>
          <w:p w14:paraId="7DEBA601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134" w:type="dxa"/>
          </w:tcPr>
          <w:p w14:paraId="544C820D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992" w:type="dxa"/>
          </w:tcPr>
          <w:p w14:paraId="16261926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134" w:type="dxa"/>
          </w:tcPr>
          <w:p w14:paraId="4E9F73E9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567" w:type="dxa"/>
          </w:tcPr>
          <w:p w14:paraId="562E98D2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100" w:type="dxa"/>
          </w:tcPr>
          <w:p w14:paraId="54A98EB3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</w:tr>
      <w:tr w:rsidR="00A45390" w:rsidRPr="00C116CB" w14:paraId="74A5B332" w14:textId="77777777" w:rsidTr="004B654F">
        <w:tc>
          <w:tcPr>
            <w:tcW w:w="426" w:type="dxa"/>
            <w:shd w:val="clear" w:color="auto" w:fill="CCCCCC"/>
          </w:tcPr>
          <w:p w14:paraId="7452991D" w14:textId="77777777" w:rsidR="00A45390" w:rsidRPr="00C116CB" w:rsidRDefault="00A45390" w:rsidP="004B654F">
            <w:pPr>
              <w:jc w:val="center"/>
              <w:rPr>
                <w:rFonts w:cs="Arial"/>
                <w:color w:val="000000"/>
                <w:sz w:val="18"/>
                <w:szCs w:val="18"/>
                <w:lang w:val="sl-SI"/>
              </w:rPr>
            </w:pPr>
            <w:r w:rsidRPr="00C116CB">
              <w:rPr>
                <w:rFonts w:cs="Arial"/>
                <w:color w:val="000000"/>
                <w:sz w:val="18"/>
                <w:szCs w:val="18"/>
                <w:lang w:val="sl-SI"/>
              </w:rPr>
              <w:t>2</w:t>
            </w:r>
          </w:p>
        </w:tc>
        <w:tc>
          <w:tcPr>
            <w:tcW w:w="2976" w:type="dxa"/>
          </w:tcPr>
          <w:p w14:paraId="1FC8D29E" w14:textId="77777777" w:rsidR="00A45390" w:rsidRPr="00C116CB" w:rsidRDefault="00A45390" w:rsidP="004B654F">
            <w:pPr>
              <w:rPr>
                <w:rFonts w:cs="Arial"/>
                <w:color w:val="000000"/>
                <w:lang w:val="sl-SI"/>
              </w:rPr>
            </w:pPr>
            <w:r w:rsidRPr="00C116CB">
              <w:rPr>
                <w:rFonts w:cs="Arial"/>
                <w:color w:val="000000"/>
                <w:lang w:val="sl-SI"/>
              </w:rPr>
              <w:t>Ali je zagotovljena razmejitev, da ista oseba ne opravlja dveh ali več nezdružljivih nalog, kot so: predlaganje, odobritev, izvedba in evidentiranje poslovnega dogodka (posla)?</w:t>
            </w:r>
          </w:p>
        </w:tc>
        <w:tc>
          <w:tcPr>
            <w:tcW w:w="851" w:type="dxa"/>
          </w:tcPr>
          <w:p w14:paraId="7644AC38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134" w:type="dxa"/>
          </w:tcPr>
          <w:p w14:paraId="438FE2B8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992" w:type="dxa"/>
          </w:tcPr>
          <w:p w14:paraId="01F988C9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134" w:type="dxa"/>
          </w:tcPr>
          <w:p w14:paraId="5D0135A0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567" w:type="dxa"/>
          </w:tcPr>
          <w:p w14:paraId="12731438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100" w:type="dxa"/>
          </w:tcPr>
          <w:p w14:paraId="63DB71B2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</w:tr>
      <w:tr w:rsidR="00A45390" w:rsidRPr="00C116CB" w14:paraId="2E157CB0" w14:textId="77777777" w:rsidTr="004B654F">
        <w:tc>
          <w:tcPr>
            <w:tcW w:w="426" w:type="dxa"/>
            <w:shd w:val="clear" w:color="auto" w:fill="CCCCCC"/>
          </w:tcPr>
          <w:p w14:paraId="13D876D5" w14:textId="77777777" w:rsidR="00A45390" w:rsidRPr="00C116CB" w:rsidRDefault="00A45390" w:rsidP="004B654F">
            <w:pPr>
              <w:jc w:val="center"/>
              <w:rPr>
                <w:rFonts w:cs="Arial"/>
                <w:color w:val="000000"/>
                <w:sz w:val="18"/>
                <w:szCs w:val="18"/>
                <w:lang w:val="sl-SI"/>
              </w:rPr>
            </w:pPr>
            <w:r w:rsidRPr="00C116CB">
              <w:rPr>
                <w:rFonts w:cs="Arial"/>
                <w:color w:val="000000"/>
                <w:sz w:val="18"/>
                <w:szCs w:val="18"/>
                <w:lang w:val="sl-SI"/>
              </w:rPr>
              <w:t>3</w:t>
            </w:r>
          </w:p>
        </w:tc>
        <w:tc>
          <w:tcPr>
            <w:tcW w:w="2976" w:type="dxa"/>
          </w:tcPr>
          <w:p w14:paraId="725391FB" w14:textId="77777777" w:rsidR="00A45390" w:rsidRPr="00C116CB" w:rsidRDefault="00A45390" w:rsidP="004B654F">
            <w:pPr>
              <w:rPr>
                <w:rFonts w:cs="Arial"/>
                <w:color w:val="000000"/>
                <w:lang w:val="sl-SI"/>
              </w:rPr>
            </w:pPr>
            <w:r w:rsidRPr="00C116CB">
              <w:rPr>
                <w:rFonts w:cs="Arial"/>
                <w:color w:val="000000"/>
                <w:lang w:val="sl-SI"/>
              </w:rPr>
              <w:t>Ali tehnološka navodila vsebujejo opis procesa – t.j. diagram poteka (flow - chart) določenega posla?</w:t>
            </w:r>
          </w:p>
        </w:tc>
        <w:tc>
          <w:tcPr>
            <w:tcW w:w="851" w:type="dxa"/>
          </w:tcPr>
          <w:p w14:paraId="0B144AC4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134" w:type="dxa"/>
          </w:tcPr>
          <w:p w14:paraId="2484E8FE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992" w:type="dxa"/>
          </w:tcPr>
          <w:p w14:paraId="19EB1D0F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134" w:type="dxa"/>
          </w:tcPr>
          <w:p w14:paraId="6BC6988C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567" w:type="dxa"/>
          </w:tcPr>
          <w:p w14:paraId="3CD7135E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100" w:type="dxa"/>
          </w:tcPr>
          <w:p w14:paraId="220ED531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</w:tr>
      <w:tr w:rsidR="00A45390" w:rsidRPr="00C116CB" w14:paraId="3F33479C" w14:textId="77777777" w:rsidTr="004B654F">
        <w:tc>
          <w:tcPr>
            <w:tcW w:w="426" w:type="dxa"/>
            <w:shd w:val="clear" w:color="auto" w:fill="CCCCCC"/>
          </w:tcPr>
          <w:p w14:paraId="095D3525" w14:textId="77777777" w:rsidR="00A45390" w:rsidRPr="00C116CB" w:rsidRDefault="00A45390" w:rsidP="004B654F">
            <w:pPr>
              <w:jc w:val="center"/>
              <w:rPr>
                <w:rFonts w:cs="Arial"/>
                <w:color w:val="000000"/>
                <w:sz w:val="18"/>
                <w:szCs w:val="18"/>
                <w:lang w:val="sl-SI"/>
              </w:rPr>
            </w:pPr>
            <w:r w:rsidRPr="00C116CB">
              <w:rPr>
                <w:rFonts w:cs="Arial"/>
                <w:color w:val="000000"/>
                <w:sz w:val="18"/>
                <w:szCs w:val="18"/>
                <w:lang w:val="sl-SI"/>
              </w:rPr>
              <w:t>4</w:t>
            </w:r>
          </w:p>
        </w:tc>
        <w:tc>
          <w:tcPr>
            <w:tcW w:w="2976" w:type="dxa"/>
          </w:tcPr>
          <w:p w14:paraId="57CC91AD" w14:textId="77777777" w:rsidR="00A45390" w:rsidRPr="00C116CB" w:rsidRDefault="00A45390" w:rsidP="004B654F">
            <w:pPr>
              <w:rPr>
                <w:rFonts w:cs="Arial"/>
                <w:color w:val="000000"/>
                <w:lang w:val="sl-SI"/>
              </w:rPr>
            </w:pPr>
            <w:r w:rsidRPr="00C116CB">
              <w:rPr>
                <w:rFonts w:cs="Arial"/>
                <w:color w:val="000000"/>
                <w:lang w:val="sl-SI"/>
              </w:rPr>
              <w:t>Ali se tehnološka navodila sproti in tekoče ažurirajo?</w:t>
            </w:r>
          </w:p>
        </w:tc>
        <w:tc>
          <w:tcPr>
            <w:tcW w:w="851" w:type="dxa"/>
          </w:tcPr>
          <w:p w14:paraId="5DFD6D64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134" w:type="dxa"/>
          </w:tcPr>
          <w:p w14:paraId="5E5A8379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992" w:type="dxa"/>
          </w:tcPr>
          <w:p w14:paraId="5172933F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134" w:type="dxa"/>
          </w:tcPr>
          <w:p w14:paraId="3387AD02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567" w:type="dxa"/>
          </w:tcPr>
          <w:p w14:paraId="7704E663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100" w:type="dxa"/>
          </w:tcPr>
          <w:p w14:paraId="12075ACE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</w:tr>
      <w:tr w:rsidR="00A45390" w:rsidRPr="00C116CB" w14:paraId="1FED54A9" w14:textId="77777777" w:rsidTr="004B654F">
        <w:tc>
          <w:tcPr>
            <w:tcW w:w="426" w:type="dxa"/>
            <w:shd w:val="clear" w:color="auto" w:fill="CCCCCC"/>
          </w:tcPr>
          <w:p w14:paraId="2D4EFD0C" w14:textId="77777777" w:rsidR="00A45390" w:rsidRPr="00C116CB" w:rsidRDefault="00A45390" w:rsidP="004B654F">
            <w:pPr>
              <w:jc w:val="center"/>
              <w:rPr>
                <w:rFonts w:cs="Arial"/>
                <w:color w:val="000000"/>
                <w:sz w:val="18"/>
                <w:szCs w:val="18"/>
                <w:lang w:val="sl-SI"/>
              </w:rPr>
            </w:pPr>
            <w:r w:rsidRPr="00C116CB">
              <w:rPr>
                <w:rFonts w:cs="Arial"/>
                <w:color w:val="000000"/>
                <w:sz w:val="18"/>
                <w:szCs w:val="18"/>
                <w:lang w:val="sl-SI"/>
              </w:rPr>
              <w:t>5</w:t>
            </w:r>
          </w:p>
        </w:tc>
        <w:tc>
          <w:tcPr>
            <w:tcW w:w="2976" w:type="dxa"/>
          </w:tcPr>
          <w:p w14:paraId="4A4E72E0" w14:textId="77777777" w:rsidR="00A45390" w:rsidRPr="00C116CB" w:rsidRDefault="00A45390" w:rsidP="004B654F">
            <w:pPr>
              <w:rPr>
                <w:rFonts w:cs="Arial"/>
                <w:color w:val="000000"/>
                <w:lang w:val="sl-SI"/>
              </w:rPr>
            </w:pPr>
            <w:r w:rsidRPr="00C116CB">
              <w:rPr>
                <w:rFonts w:cs="Arial"/>
                <w:color w:val="000000"/>
                <w:lang w:val="sl-SI"/>
              </w:rPr>
              <w:t>Ali je vzpostavljeno preverjanje navodil pred izdajo s strani uporabnikov – npr. ko se uvaja nova ali spremenjena storitev?</w:t>
            </w:r>
          </w:p>
        </w:tc>
        <w:tc>
          <w:tcPr>
            <w:tcW w:w="851" w:type="dxa"/>
          </w:tcPr>
          <w:p w14:paraId="3E99DA16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134" w:type="dxa"/>
          </w:tcPr>
          <w:p w14:paraId="2F50483F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992" w:type="dxa"/>
          </w:tcPr>
          <w:p w14:paraId="35F072F4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134" w:type="dxa"/>
          </w:tcPr>
          <w:p w14:paraId="6476BADA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567" w:type="dxa"/>
          </w:tcPr>
          <w:p w14:paraId="39EB3096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100" w:type="dxa"/>
          </w:tcPr>
          <w:p w14:paraId="0EB3B9D8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</w:tr>
      <w:tr w:rsidR="00A45390" w:rsidRPr="00C116CB" w14:paraId="61A30216" w14:textId="77777777" w:rsidTr="004B654F">
        <w:tc>
          <w:tcPr>
            <w:tcW w:w="426" w:type="dxa"/>
            <w:shd w:val="clear" w:color="auto" w:fill="CCCCCC"/>
          </w:tcPr>
          <w:p w14:paraId="6ED58BEB" w14:textId="77777777" w:rsidR="00A45390" w:rsidRPr="00C116CB" w:rsidRDefault="00A45390" w:rsidP="004B654F">
            <w:pPr>
              <w:jc w:val="center"/>
              <w:rPr>
                <w:rFonts w:cs="Arial"/>
                <w:color w:val="000000"/>
                <w:sz w:val="18"/>
                <w:szCs w:val="18"/>
                <w:lang w:val="sl-SI"/>
              </w:rPr>
            </w:pPr>
            <w:r w:rsidRPr="00C116CB">
              <w:rPr>
                <w:rFonts w:cs="Arial"/>
                <w:color w:val="000000"/>
                <w:sz w:val="18"/>
                <w:szCs w:val="18"/>
                <w:lang w:val="sl-SI"/>
              </w:rPr>
              <w:t>6</w:t>
            </w:r>
          </w:p>
        </w:tc>
        <w:tc>
          <w:tcPr>
            <w:tcW w:w="2976" w:type="dxa"/>
          </w:tcPr>
          <w:p w14:paraId="11659CE0" w14:textId="77777777" w:rsidR="00A45390" w:rsidRPr="00C116CB" w:rsidRDefault="00A45390" w:rsidP="004B654F">
            <w:pPr>
              <w:rPr>
                <w:rFonts w:cs="Arial"/>
                <w:color w:val="000000"/>
                <w:lang w:val="sl-SI"/>
              </w:rPr>
            </w:pPr>
            <w:r w:rsidRPr="00C116CB">
              <w:rPr>
                <w:rFonts w:cs="Arial"/>
                <w:color w:val="000000"/>
                <w:lang w:val="sl-SI"/>
              </w:rPr>
              <w:t>Ali so s tehnološkimi navodili seznanjeni /so dostopna vsem, ki jih potrebujejo pri delu?</w:t>
            </w:r>
          </w:p>
        </w:tc>
        <w:tc>
          <w:tcPr>
            <w:tcW w:w="851" w:type="dxa"/>
          </w:tcPr>
          <w:p w14:paraId="02400370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134" w:type="dxa"/>
          </w:tcPr>
          <w:p w14:paraId="6CD08CCB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992" w:type="dxa"/>
          </w:tcPr>
          <w:p w14:paraId="17B62EED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134" w:type="dxa"/>
          </w:tcPr>
          <w:p w14:paraId="43330926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567" w:type="dxa"/>
          </w:tcPr>
          <w:p w14:paraId="17F2C27C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100" w:type="dxa"/>
          </w:tcPr>
          <w:p w14:paraId="571BD40E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</w:tr>
      <w:tr w:rsidR="00A45390" w:rsidRPr="00C116CB" w14:paraId="0F2AA13D" w14:textId="77777777" w:rsidTr="004B654F">
        <w:tc>
          <w:tcPr>
            <w:tcW w:w="426" w:type="dxa"/>
            <w:shd w:val="clear" w:color="auto" w:fill="CCCCCC"/>
          </w:tcPr>
          <w:p w14:paraId="45940080" w14:textId="77777777" w:rsidR="00A45390" w:rsidRPr="00C116CB" w:rsidRDefault="00A45390" w:rsidP="004B654F">
            <w:pPr>
              <w:jc w:val="center"/>
              <w:rPr>
                <w:rFonts w:cs="Arial"/>
                <w:color w:val="000000"/>
                <w:sz w:val="18"/>
                <w:szCs w:val="18"/>
                <w:lang w:val="sl-SI"/>
              </w:rPr>
            </w:pPr>
            <w:r w:rsidRPr="00C116CB">
              <w:rPr>
                <w:rFonts w:cs="Arial"/>
                <w:color w:val="000000"/>
                <w:sz w:val="18"/>
                <w:szCs w:val="18"/>
                <w:lang w:val="sl-SI"/>
              </w:rPr>
              <w:t>7</w:t>
            </w:r>
          </w:p>
        </w:tc>
        <w:tc>
          <w:tcPr>
            <w:tcW w:w="2976" w:type="dxa"/>
          </w:tcPr>
          <w:p w14:paraId="59E407AA" w14:textId="77777777" w:rsidR="00A45390" w:rsidRPr="00C116CB" w:rsidRDefault="00A45390" w:rsidP="004B654F">
            <w:pPr>
              <w:rPr>
                <w:rFonts w:cs="Arial"/>
                <w:color w:val="000000"/>
                <w:lang w:val="sl-SI"/>
              </w:rPr>
            </w:pPr>
            <w:r w:rsidRPr="00C116CB">
              <w:rPr>
                <w:rFonts w:cs="Arial"/>
                <w:color w:val="000000"/>
                <w:lang w:val="sl-SI"/>
              </w:rPr>
              <w:t>Ali so nova /spremenjena navodila pravočasno na voljo?</w:t>
            </w:r>
          </w:p>
        </w:tc>
        <w:tc>
          <w:tcPr>
            <w:tcW w:w="851" w:type="dxa"/>
          </w:tcPr>
          <w:p w14:paraId="1C06E472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134" w:type="dxa"/>
          </w:tcPr>
          <w:p w14:paraId="4F769B2A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992" w:type="dxa"/>
          </w:tcPr>
          <w:p w14:paraId="142B8B7A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134" w:type="dxa"/>
          </w:tcPr>
          <w:p w14:paraId="65928C67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567" w:type="dxa"/>
          </w:tcPr>
          <w:p w14:paraId="42213764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100" w:type="dxa"/>
          </w:tcPr>
          <w:p w14:paraId="0F56C75B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</w:tr>
      <w:tr w:rsidR="00A45390" w:rsidRPr="00C116CB" w14:paraId="6A23FAB1" w14:textId="77777777" w:rsidTr="004B654F">
        <w:tc>
          <w:tcPr>
            <w:tcW w:w="426" w:type="dxa"/>
            <w:shd w:val="clear" w:color="auto" w:fill="CCCCCC"/>
          </w:tcPr>
          <w:p w14:paraId="717856F5" w14:textId="77777777" w:rsidR="00A45390" w:rsidRPr="00C116CB" w:rsidRDefault="00A45390" w:rsidP="004B654F">
            <w:pPr>
              <w:jc w:val="center"/>
              <w:rPr>
                <w:rFonts w:cs="Arial"/>
                <w:color w:val="000000"/>
                <w:sz w:val="18"/>
                <w:szCs w:val="18"/>
                <w:lang w:val="sl-SI"/>
              </w:rPr>
            </w:pPr>
            <w:r w:rsidRPr="00C116CB">
              <w:rPr>
                <w:rFonts w:cs="Arial"/>
                <w:color w:val="000000"/>
                <w:sz w:val="18"/>
                <w:szCs w:val="18"/>
                <w:lang w:val="sl-SI"/>
              </w:rPr>
              <w:t>8</w:t>
            </w:r>
          </w:p>
        </w:tc>
        <w:tc>
          <w:tcPr>
            <w:tcW w:w="2976" w:type="dxa"/>
          </w:tcPr>
          <w:p w14:paraId="30ACDEE1" w14:textId="77777777" w:rsidR="00A45390" w:rsidRPr="00C116CB" w:rsidRDefault="00A45390" w:rsidP="004B654F">
            <w:pPr>
              <w:rPr>
                <w:rFonts w:cs="Arial"/>
                <w:color w:val="000000"/>
                <w:lang w:val="sl-SI"/>
              </w:rPr>
            </w:pPr>
            <w:r w:rsidRPr="00C116CB">
              <w:rPr>
                <w:rFonts w:cs="Arial"/>
                <w:color w:val="000000"/>
                <w:lang w:val="sl-SI"/>
              </w:rPr>
              <w:t>Ali se preverja, če se navodila tudi dejansko izvajajo?</w:t>
            </w:r>
          </w:p>
        </w:tc>
        <w:tc>
          <w:tcPr>
            <w:tcW w:w="851" w:type="dxa"/>
          </w:tcPr>
          <w:p w14:paraId="72EF2A89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134" w:type="dxa"/>
          </w:tcPr>
          <w:p w14:paraId="5C3FD0F0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992" w:type="dxa"/>
          </w:tcPr>
          <w:p w14:paraId="173F7B1B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134" w:type="dxa"/>
          </w:tcPr>
          <w:p w14:paraId="79626E35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567" w:type="dxa"/>
          </w:tcPr>
          <w:p w14:paraId="502AD852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100" w:type="dxa"/>
          </w:tcPr>
          <w:p w14:paraId="16B99F61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</w:tr>
      <w:tr w:rsidR="00A45390" w:rsidRPr="00C116CB" w14:paraId="07AC4E4D" w14:textId="77777777" w:rsidTr="004B654F">
        <w:tc>
          <w:tcPr>
            <w:tcW w:w="426" w:type="dxa"/>
            <w:tcBorders>
              <w:bottom w:val="single" w:sz="4" w:space="0" w:color="auto"/>
            </w:tcBorders>
            <w:shd w:val="clear" w:color="auto" w:fill="CCCCCC"/>
          </w:tcPr>
          <w:p w14:paraId="015549D2" w14:textId="77777777" w:rsidR="00A45390" w:rsidRPr="00C116CB" w:rsidRDefault="00A45390" w:rsidP="004B654F">
            <w:pPr>
              <w:jc w:val="center"/>
              <w:rPr>
                <w:rFonts w:cs="Arial"/>
                <w:color w:val="000000"/>
                <w:sz w:val="18"/>
                <w:szCs w:val="18"/>
                <w:lang w:val="sl-SI"/>
              </w:rPr>
            </w:pPr>
            <w:r w:rsidRPr="00C116CB">
              <w:rPr>
                <w:rFonts w:cs="Arial"/>
                <w:color w:val="000000"/>
                <w:sz w:val="18"/>
                <w:szCs w:val="18"/>
                <w:lang w:val="sl-SI"/>
              </w:rPr>
              <w:t>9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3FFDB7E2" w14:textId="77777777" w:rsidR="00A45390" w:rsidRPr="00C116CB" w:rsidRDefault="00A45390" w:rsidP="004B654F">
            <w:pPr>
              <w:rPr>
                <w:rFonts w:cs="Arial"/>
                <w:color w:val="000000"/>
                <w:lang w:val="sl-SI"/>
              </w:rPr>
            </w:pPr>
            <w:r w:rsidRPr="00C116CB">
              <w:rPr>
                <w:rFonts w:cs="Arial"/>
                <w:color w:val="000000"/>
                <w:lang w:val="sl-SI"/>
              </w:rPr>
              <w:t>Ali se kaj ukrepa v primerih kršitev ali neizvajanja navodil?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3843498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1E261D8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4D05EE7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8D5B00B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8CF6499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100" w:type="dxa"/>
            <w:tcBorders>
              <w:bottom w:val="single" w:sz="4" w:space="0" w:color="auto"/>
            </w:tcBorders>
          </w:tcPr>
          <w:p w14:paraId="375309D0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</w:tr>
      <w:tr w:rsidR="00A45390" w:rsidRPr="00C116CB" w14:paraId="25BD26E2" w14:textId="77777777" w:rsidTr="004B654F">
        <w:tc>
          <w:tcPr>
            <w:tcW w:w="426" w:type="dxa"/>
            <w:tcBorders>
              <w:bottom w:val="single" w:sz="4" w:space="0" w:color="auto"/>
            </w:tcBorders>
            <w:shd w:val="clear" w:color="auto" w:fill="CCCCCC"/>
          </w:tcPr>
          <w:p w14:paraId="78449C5D" w14:textId="77777777" w:rsidR="00A45390" w:rsidRPr="00C116CB" w:rsidRDefault="00A45390" w:rsidP="004B654F">
            <w:pPr>
              <w:jc w:val="center"/>
              <w:rPr>
                <w:rFonts w:cs="Arial"/>
                <w:color w:val="000000"/>
                <w:sz w:val="18"/>
                <w:szCs w:val="18"/>
                <w:lang w:val="sl-SI"/>
              </w:rPr>
            </w:pPr>
          </w:p>
          <w:p w14:paraId="7B2F850E" w14:textId="77777777" w:rsidR="00A45390" w:rsidRPr="00C116CB" w:rsidRDefault="00A45390" w:rsidP="004B654F">
            <w:pPr>
              <w:jc w:val="center"/>
              <w:rPr>
                <w:rFonts w:cs="Arial"/>
                <w:color w:val="000000"/>
                <w:sz w:val="18"/>
                <w:szCs w:val="18"/>
                <w:lang w:val="sl-SI"/>
              </w:rPr>
            </w:pPr>
            <w:r w:rsidRPr="00C116CB">
              <w:rPr>
                <w:rFonts w:cs="Arial"/>
                <w:color w:val="000000"/>
                <w:sz w:val="18"/>
                <w:szCs w:val="18"/>
                <w:lang w:val="sl-SI"/>
              </w:rPr>
              <w:t>Z.</w:t>
            </w:r>
          </w:p>
          <w:p w14:paraId="6910723A" w14:textId="77777777" w:rsidR="00A45390" w:rsidRPr="00C116CB" w:rsidRDefault="00A45390" w:rsidP="004B654F">
            <w:pPr>
              <w:jc w:val="center"/>
              <w:rPr>
                <w:rFonts w:cs="Arial"/>
                <w:color w:val="000000"/>
                <w:sz w:val="18"/>
                <w:szCs w:val="18"/>
                <w:lang w:val="sl-SI"/>
              </w:rPr>
            </w:pPr>
            <w:r w:rsidRPr="00C116CB">
              <w:rPr>
                <w:rFonts w:cs="Arial"/>
                <w:color w:val="000000"/>
                <w:sz w:val="18"/>
                <w:szCs w:val="18"/>
                <w:lang w:val="sl-SI"/>
              </w:rPr>
              <w:t>št.</w:t>
            </w:r>
          </w:p>
        </w:tc>
        <w:tc>
          <w:tcPr>
            <w:tcW w:w="2976" w:type="dxa"/>
            <w:shd w:val="clear" w:color="auto" w:fill="CCCCCC"/>
          </w:tcPr>
          <w:p w14:paraId="36FB1CEC" w14:textId="77777777" w:rsidR="00A45390" w:rsidRPr="00C116CB" w:rsidRDefault="00A45390" w:rsidP="004B654F">
            <w:pPr>
              <w:jc w:val="center"/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  <w:p w14:paraId="5A915B41" w14:textId="77777777" w:rsidR="00A45390" w:rsidRPr="00C116CB" w:rsidRDefault="00A45390" w:rsidP="004B654F">
            <w:pPr>
              <w:jc w:val="center"/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  <w:r w:rsidRPr="00C116CB">
              <w:rPr>
                <w:rFonts w:cs="Arial"/>
                <w:b/>
                <w:color w:val="000000"/>
                <w:sz w:val="24"/>
                <w:szCs w:val="24"/>
                <w:lang w:val="sl-SI"/>
              </w:rPr>
              <w:t>Vprašanje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CCCCCC"/>
          </w:tcPr>
          <w:p w14:paraId="1566BE6F" w14:textId="77777777" w:rsidR="00A45390" w:rsidRPr="00C116CB" w:rsidRDefault="00A45390" w:rsidP="004B654F">
            <w:pPr>
              <w:jc w:val="center"/>
              <w:rPr>
                <w:rFonts w:cs="Arial"/>
                <w:b/>
                <w:color w:val="000000"/>
                <w:lang w:val="sl-SI"/>
              </w:rPr>
            </w:pPr>
          </w:p>
          <w:p w14:paraId="21A4586E" w14:textId="77777777" w:rsidR="00A45390" w:rsidRPr="00C116CB" w:rsidRDefault="00A45390" w:rsidP="004B654F">
            <w:pPr>
              <w:jc w:val="center"/>
              <w:rPr>
                <w:rFonts w:cs="Arial"/>
                <w:b/>
                <w:color w:val="000000"/>
                <w:lang w:val="sl-SI"/>
              </w:rPr>
            </w:pPr>
            <w:r w:rsidRPr="00C116CB">
              <w:rPr>
                <w:rFonts w:cs="Arial"/>
                <w:b/>
                <w:color w:val="000000"/>
                <w:lang w:val="sl-SI"/>
              </w:rPr>
              <w:t xml:space="preserve">DA – </w:t>
            </w:r>
          </w:p>
          <w:p w14:paraId="38E13EF7" w14:textId="77777777" w:rsidR="00A45390" w:rsidRPr="00C116CB" w:rsidRDefault="00A45390" w:rsidP="004B654F">
            <w:pPr>
              <w:jc w:val="center"/>
              <w:rPr>
                <w:rFonts w:cs="Arial"/>
                <w:color w:val="000000"/>
                <w:lang w:val="sl-SI"/>
              </w:rPr>
            </w:pPr>
            <w:r w:rsidRPr="00C116CB">
              <w:rPr>
                <w:rFonts w:cs="Arial"/>
                <w:color w:val="000000"/>
                <w:lang w:val="sl-SI"/>
              </w:rPr>
              <w:t>v celoti</w:t>
            </w:r>
          </w:p>
          <w:p w14:paraId="34395CC1" w14:textId="77777777" w:rsidR="00A45390" w:rsidRPr="00C116CB" w:rsidRDefault="00A45390" w:rsidP="004B654F">
            <w:pPr>
              <w:jc w:val="center"/>
              <w:rPr>
                <w:rFonts w:cs="Arial"/>
                <w:color w:val="000000"/>
                <w:lang w:val="sl-SI"/>
              </w:rPr>
            </w:pPr>
          </w:p>
          <w:p w14:paraId="17A8157B" w14:textId="77777777" w:rsidR="00A45390" w:rsidRPr="00C116CB" w:rsidRDefault="00A45390" w:rsidP="004B654F">
            <w:pPr>
              <w:jc w:val="center"/>
              <w:rPr>
                <w:rFonts w:cs="Arial"/>
                <w:b/>
                <w:color w:val="000000"/>
                <w:lang w:val="sl-SI"/>
              </w:rPr>
            </w:pPr>
            <w:r w:rsidRPr="00C116CB">
              <w:rPr>
                <w:rFonts w:cs="Arial"/>
                <w:b/>
                <w:color w:val="000000"/>
                <w:lang w:val="sl-SI"/>
              </w:rPr>
              <w:lastRenderedPageBreak/>
              <w:t>(E)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CCCCCC"/>
          </w:tcPr>
          <w:p w14:paraId="264CE075" w14:textId="77777777" w:rsidR="00A45390" w:rsidRPr="00C116CB" w:rsidRDefault="00A45390" w:rsidP="004B654F">
            <w:pPr>
              <w:jc w:val="center"/>
              <w:rPr>
                <w:rFonts w:cs="Arial"/>
                <w:b/>
                <w:color w:val="000000"/>
                <w:lang w:val="sl-SI"/>
              </w:rPr>
            </w:pPr>
          </w:p>
          <w:p w14:paraId="6E4BBAFF" w14:textId="77777777" w:rsidR="00A45390" w:rsidRPr="00C116CB" w:rsidRDefault="00A45390" w:rsidP="004B654F">
            <w:pPr>
              <w:jc w:val="center"/>
              <w:rPr>
                <w:rFonts w:cs="Arial"/>
                <w:color w:val="000000"/>
                <w:lang w:val="sl-SI"/>
              </w:rPr>
            </w:pPr>
            <w:r w:rsidRPr="00C116CB">
              <w:rPr>
                <w:rFonts w:cs="Arial"/>
                <w:b/>
                <w:color w:val="000000"/>
                <w:lang w:val="sl-SI"/>
              </w:rPr>
              <w:t xml:space="preserve">DA – </w:t>
            </w:r>
            <w:r w:rsidRPr="00C116CB">
              <w:rPr>
                <w:rFonts w:cs="Arial"/>
                <w:color w:val="000000"/>
                <w:lang w:val="sl-SI"/>
              </w:rPr>
              <w:t>pretežno</w:t>
            </w:r>
          </w:p>
          <w:p w14:paraId="6A51C850" w14:textId="77777777" w:rsidR="00A45390" w:rsidRPr="00C116CB" w:rsidRDefault="00A45390" w:rsidP="004B654F">
            <w:pPr>
              <w:jc w:val="center"/>
              <w:rPr>
                <w:rFonts w:cs="Arial"/>
                <w:b/>
                <w:color w:val="000000"/>
                <w:lang w:val="sl-SI"/>
              </w:rPr>
            </w:pPr>
          </w:p>
          <w:p w14:paraId="5E7E92AE" w14:textId="77777777" w:rsidR="00A45390" w:rsidRPr="00C116CB" w:rsidRDefault="00A45390" w:rsidP="004B654F">
            <w:pPr>
              <w:jc w:val="center"/>
              <w:rPr>
                <w:rFonts w:cs="Arial"/>
                <w:b/>
                <w:color w:val="000000"/>
                <w:lang w:val="sl-SI"/>
              </w:rPr>
            </w:pPr>
            <w:r w:rsidRPr="00C116CB">
              <w:rPr>
                <w:rFonts w:cs="Arial"/>
                <w:b/>
                <w:color w:val="000000"/>
                <w:lang w:val="sl-SI"/>
              </w:rPr>
              <w:lastRenderedPageBreak/>
              <w:t>(D)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CCCCCC"/>
          </w:tcPr>
          <w:p w14:paraId="38CE1373" w14:textId="77777777" w:rsidR="00A45390" w:rsidRPr="00C116CB" w:rsidRDefault="00A45390" w:rsidP="004B654F">
            <w:pPr>
              <w:jc w:val="center"/>
              <w:rPr>
                <w:rFonts w:cs="Arial"/>
                <w:b/>
                <w:color w:val="000000"/>
                <w:lang w:val="sl-SI"/>
              </w:rPr>
            </w:pPr>
          </w:p>
          <w:p w14:paraId="54CCEE61" w14:textId="77777777" w:rsidR="00A45390" w:rsidRPr="00C116CB" w:rsidRDefault="00A45390" w:rsidP="004B654F">
            <w:pPr>
              <w:jc w:val="center"/>
              <w:rPr>
                <w:rFonts w:cs="Arial"/>
                <w:color w:val="000000"/>
                <w:lang w:val="sl-SI"/>
              </w:rPr>
            </w:pPr>
            <w:r w:rsidRPr="00C116CB">
              <w:rPr>
                <w:rFonts w:cs="Arial"/>
                <w:b/>
                <w:color w:val="000000"/>
                <w:lang w:val="sl-SI"/>
              </w:rPr>
              <w:t xml:space="preserve">DA – </w:t>
            </w:r>
            <w:r w:rsidRPr="00C116CB">
              <w:rPr>
                <w:rFonts w:cs="Arial"/>
                <w:color w:val="000000"/>
                <w:lang w:val="sl-SI"/>
              </w:rPr>
              <w:t>ponekod</w:t>
            </w:r>
          </w:p>
          <w:p w14:paraId="54E1E3A4" w14:textId="77777777" w:rsidR="00A45390" w:rsidRPr="00C116CB" w:rsidRDefault="00A45390" w:rsidP="004B654F">
            <w:pPr>
              <w:jc w:val="center"/>
              <w:rPr>
                <w:rFonts w:cs="Arial"/>
                <w:b/>
                <w:color w:val="000000"/>
                <w:lang w:val="sl-SI"/>
              </w:rPr>
            </w:pPr>
          </w:p>
          <w:p w14:paraId="78E6F3B3" w14:textId="77777777" w:rsidR="00A45390" w:rsidRPr="00C116CB" w:rsidRDefault="00A45390" w:rsidP="004B654F">
            <w:pPr>
              <w:jc w:val="center"/>
              <w:rPr>
                <w:rFonts w:cs="Arial"/>
                <w:b/>
                <w:color w:val="000000"/>
                <w:lang w:val="sl-SI"/>
              </w:rPr>
            </w:pPr>
            <w:r w:rsidRPr="00C116CB">
              <w:rPr>
                <w:rFonts w:cs="Arial"/>
                <w:b/>
                <w:color w:val="000000"/>
                <w:lang w:val="sl-SI"/>
              </w:rPr>
              <w:lastRenderedPageBreak/>
              <w:t>(C)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CCCCCC"/>
          </w:tcPr>
          <w:p w14:paraId="4F201429" w14:textId="77777777" w:rsidR="00A45390" w:rsidRPr="00C116CB" w:rsidRDefault="00A45390" w:rsidP="004B654F">
            <w:pPr>
              <w:jc w:val="center"/>
              <w:rPr>
                <w:rFonts w:cs="Arial"/>
                <w:b/>
                <w:color w:val="000000"/>
                <w:lang w:val="sl-SI"/>
              </w:rPr>
            </w:pPr>
          </w:p>
          <w:p w14:paraId="1CB245BC" w14:textId="77777777" w:rsidR="00A45390" w:rsidRPr="00C116CB" w:rsidRDefault="00A45390" w:rsidP="004B654F">
            <w:pPr>
              <w:jc w:val="center"/>
              <w:rPr>
                <w:rFonts w:cs="Arial"/>
                <w:b/>
                <w:color w:val="000000"/>
                <w:lang w:val="sl-SI"/>
              </w:rPr>
            </w:pPr>
            <w:r w:rsidRPr="00C116CB">
              <w:rPr>
                <w:rFonts w:cs="Arial"/>
                <w:b/>
                <w:color w:val="000000"/>
                <w:lang w:val="sl-SI"/>
              </w:rPr>
              <w:t xml:space="preserve">NE - </w:t>
            </w:r>
            <w:r w:rsidRPr="00C116CB">
              <w:rPr>
                <w:rFonts w:cs="Arial"/>
                <w:color w:val="000000"/>
                <w:lang w:val="sl-SI"/>
              </w:rPr>
              <w:t>šele začetne aktivnosti</w:t>
            </w:r>
          </w:p>
          <w:p w14:paraId="7E29F2CB" w14:textId="77777777" w:rsidR="00A45390" w:rsidRPr="00C116CB" w:rsidRDefault="00A45390" w:rsidP="004B654F">
            <w:pPr>
              <w:jc w:val="center"/>
              <w:rPr>
                <w:rFonts w:cs="Arial"/>
                <w:b/>
                <w:color w:val="000000"/>
                <w:lang w:val="sl-SI"/>
              </w:rPr>
            </w:pPr>
            <w:r w:rsidRPr="00C116CB">
              <w:rPr>
                <w:rFonts w:cs="Arial"/>
                <w:b/>
                <w:color w:val="000000"/>
                <w:lang w:val="sl-SI"/>
              </w:rPr>
              <w:lastRenderedPageBreak/>
              <w:t>(B)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CCCCCC"/>
          </w:tcPr>
          <w:p w14:paraId="2A544A1D" w14:textId="77777777" w:rsidR="00A45390" w:rsidRPr="00C116CB" w:rsidRDefault="00A45390" w:rsidP="004B654F">
            <w:pPr>
              <w:jc w:val="center"/>
              <w:rPr>
                <w:rFonts w:cs="Arial"/>
                <w:b/>
                <w:color w:val="000000"/>
                <w:lang w:val="sl-SI"/>
              </w:rPr>
            </w:pPr>
          </w:p>
          <w:p w14:paraId="7EABF174" w14:textId="77777777" w:rsidR="00A45390" w:rsidRPr="00C116CB" w:rsidRDefault="00A45390" w:rsidP="004B654F">
            <w:pPr>
              <w:jc w:val="center"/>
              <w:rPr>
                <w:rFonts w:cs="Arial"/>
                <w:b/>
                <w:color w:val="000000"/>
                <w:lang w:val="sl-SI"/>
              </w:rPr>
            </w:pPr>
            <w:r w:rsidRPr="00C116CB">
              <w:rPr>
                <w:rFonts w:cs="Arial"/>
                <w:b/>
                <w:color w:val="000000"/>
                <w:lang w:val="sl-SI"/>
              </w:rPr>
              <w:t>NE</w:t>
            </w:r>
          </w:p>
          <w:p w14:paraId="255AF4D1" w14:textId="77777777" w:rsidR="00A45390" w:rsidRPr="00C116CB" w:rsidRDefault="00A45390" w:rsidP="004B654F">
            <w:pPr>
              <w:jc w:val="center"/>
              <w:rPr>
                <w:rFonts w:cs="Arial"/>
                <w:b/>
                <w:color w:val="000000"/>
                <w:lang w:val="sl-SI"/>
              </w:rPr>
            </w:pPr>
          </w:p>
          <w:p w14:paraId="2D6EAB34" w14:textId="77777777" w:rsidR="00A45390" w:rsidRPr="00C116CB" w:rsidRDefault="00A45390" w:rsidP="004B654F">
            <w:pPr>
              <w:jc w:val="center"/>
              <w:rPr>
                <w:rFonts w:cs="Arial"/>
                <w:b/>
                <w:color w:val="000000"/>
                <w:lang w:val="sl-SI"/>
              </w:rPr>
            </w:pPr>
          </w:p>
          <w:p w14:paraId="09AAA2FD" w14:textId="77777777" w:rsidR="00A45390" w:rsidRPr="00C116CB" w:rsidRDefault="00A45390" w:rsidP="004B654F">
            <w:pPr>
              <w:jc w:val="center"/>
              <w:rPr>
                <w:rFonts w:cs="Arial"/>
                <w:b/>
                <w:color w:val="000000"/>
                <w:lang w:val="sl-SI"/>
              </w:rPr>
            </w:pPr>
            <w:r w:rsidRPr="00C116CB">
              <w:rPr>
                <w:rFonts w:cs="Arial"/>
                <w:b/>
                <w:color w:val="000000"/>
                <w:lang w:val="sl-SI"/>
              </w:rPr>
              <w:lastRenderedPageBreak/>
              <w:t>(A)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CCCCCC"/>
          </w:tcPr>
          <w:p w14:paraId="723B871E" w14:textId="77777777" w:rsidR="00A45390" w:rsidRPr="00C116CB" w:rsidRDefault="00A45390" w:rsidP="004B654F">
            <w:pPr>
              <w:jc w:val="center"/>
              <w:rPr>
                <w:rFonts w:cs="Arial"/>
                <w:b/>
                <w:color w:val="000000"/>
                <w:lang w:val="sl-SI"/>
              </w:rPr>
            </w:pPr>
          </w:p>
          <w:p w14:paraId="70BB877A" w14:textId="77777777" w:rsidR="00A45390" w:rsidRPr="00C116CB" w:rsidRDefault="00A45390" w:rsidP="004B654F">
            <w:pPr>
              <w:jc w:val="center"/>
              <w:rPr>
                <w:rFonts w:cs="Arial"/>
                <w:b/>
                <w:color w:val="000000"/>
                <w:lang w:val="sl-SI"/>
              </w:rPr>
            </w:pPr>
            <w:r w:rsidRPr="00C116CB">
              <w:rPr>
                <w:rFonts w:cs="Arial"/>
                <w:b/>
                <w:color w:val="000000"/>
                <w:lang w:val="sl-SI"/>
              </w:rPr>
              <w:t>Vpliv:</w:t>
            </w:r>
          </w:p>
          <w:p w14:paraId="65493DA4" w14:textId="77777777" w:rsidR="00A45390" w:rsidRPr="00C116CB" w:rsidRDefault="00A45390" w:rsidP="004B654F">
            <w:pPr>
              <w:jc w:val="center"/>
              <w:rPr>
                <w:rFonts w:cs="Arial"/>
                <w:color w:val="000000"/>
                <w:lang w:val="sl-SI"/>
              </w:rPr>
            </w:pPr>
            <w:r w:rsidRPr="00C116CB">
              <w:rPr>
                <w:rFonts w:cs="Arial"/>
                <w:color w:val="000000"/>
                <w:lang w:val="sl-SI"/>
              </w:rPr>
              <w:t>oceniti posledice</w:t>
            </w:r>
          </w:p>
          <w:p w14:paraId="45CEB331" w14:textId="77777777" w:rsidR="00A45390" w:rsidRPr="00C116CB" w:rsidRDefault="00A45390" w:rsidP="004B654F">
            <w:pPr>
              <w:jc w:val="center"/>
              <w:rPr>
                <w:rFonts w:cs="Arial"/>
                <w:b/>
                <w:color w:val="000000"/>
                <w:lang w:val="sl-SI"/>
              </w:rPr>
            </w:pPr>
            <w:r w:rsidRPr="00C116CB">
              <w:rPr>
                <w:rFonts w:cs="Arial"/>
                <w:b/>
                <w:color w:val="000000"/>
                <w:lang w:val="sl-SI"/>
              </w:rPr>
              <w:lastRenderedPageBreak/>
              <w:t>(od 1 – 5)</w:t>
            </w:r>
          </w:p>
        </w:tc>
      </w:tr>
      <w:tr w:rsidR="00A45390" w:rsidRPr="00C116CB" w14:paraId="30B4103C" w14:textId="77777777" w:rsidTr="004B654F">
        <w:tc>
          <w:tcPr>
            <w:tcW w:w="426" w:type="dxa"/>
            <w:tcBorders>
              <w:bottom w:val="single" w:sz="4" w:space="0" w:color="auto"/>
            </w:tcBorders>
            <w:shd w:val="clear" w:color="auto" w:fill="CCCCCC"/>
          </w:tcPr>
          <w:p w14:paraId="64897BE6" w14:textId="77777777" w:rsidR="00A45390" w:rsidRPr="00C116CB" w:rsidRDefault="00A45390" w:rsidP="004B654F">
            <w:pPr>
              <w:jc w:val="center"/>
              <w:rPr>
                <w:rFonts w:cs="Arial"/>
                <w:color w:val="000000"/>
                <w:sz w:val="18"/>
                <w:szCs w:val="18"/>
                <w:lang w:val="sl-SI"/>
              </w:rPr>
            </w:pPr>
          </w:p>
        </w:tc>
        <w:tc>
          <w:tcPr>
            <w:tcW w:w="2976" w:type="dxa"/>
            <w:shd w:val="clear" w:color="auto" w:fill="CCCCCC"/>
          </w:tcPr>
          <w:p w14:paraId="0963118E" w14:textId="77777777" w:rsidR="00A45390" w:rsidRPr="00C116CB" w:rsidRDefault="00A45390" w:rsidP="004B654F">
            <w:pPr>
              <w:rPr>
                <w:rFonts w:cs="Arial"/>
                <w:b/>
                <w:color w:val="0000FF"/>
                <w:sz w:val="24"/>
                <w:szCs w:val="24"/>
                <w:lang w:val="sl-SI"/>
              </w:rPr>
            </w:pPr>
            <w:r w:rsidRPr="00C116CB">
              <w:rPr>
                <w:rFonts w:cs="Arial"/>
                <w:b/>
                <w:color w:val="0000FF"/>
                <w:sz w:val="24"/>
                <w:szCs w:val="24"/>
                <w:lang w:val="sl-SI"/>
              </w:rPr>
              <w:t>2. Zaposleni</w:t>
            </w:r>
          </w:p>
        </w:tc>
        <w:tc>
          <w:tcPr>
            <w:tcW w:w="851" w:type="dxa"/>
            <w:shd w:val="clear" w:color="auto" w:fill="FFFFFF"/>
          </w:tcPr>
          <w:p w14:paraId="38A536C0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134" w:type="dxa"/>
            <w:shd w:val="clear" w:color="auto" w:fill="FFFFFF"/>
          </w:tcPr>
          <w:p w14:paraId="35322623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992" w:type="dxa"/>
            <w:shd w:val="clear" w:color="auto" w:fill="FFFFFF"/>
          </w:tcPr>
          <w:p w14:paraId="5FEDE401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134" w:type="dxa"/>
            <w:shd w:val="clear" w:color="auto" w:fill="FFFFFF"/>
          </w:tcPr>
          <w:p w14:paraId="4450EBA8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567" w:type="dxa"/>
            <w:shd w:val="clear" w:color="auto" w:fill="FFFFFF"/>
          </w:tcPr>
          <w:p w14:paraId="6F6D5815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100" w:type="dxa"/>
            <w:shd w:val="clear" w:color="auto" w:fill="FFFFFF"/>
          </w:tcPr>
          <w:p w14:paraId="50D9057B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</w:tr>
      <w:tr w:rsidR="00A45390" w:rsidRPr="00C116CB" w14:paraId="1A015028" w14:textId="77777777" w:rsidTr="004B654F">
        <w:tc>
          <w:tcPr>
            <w:tcW w:w="426" w:type="dxa"/>
            <w:shd w:val="clear" w:color="auto" w:fill="CCCCCC"/>
          </w:tcPr>
          <w:p w14:paraId="06DF8B64" w14:textId="77777777" w:rsidR="00A45390" w:rsidRPr="00C116CB" w:rsidRDefault="00A45390" w:rsidP="004B654F">
            <w:pPr>
              <w:jc w:val="center"/>
              <w:rPr>
                <w:rFonts w:cs="Arial"/>
                <w:color w:val="000000"/>
                <w:sz w:val="18"/>
                <w:szCs w:val="18"/>
                <w:lang w:val="sl-SI"/>
              </w:rPr>
            </w:pPr>
            <w:r w:rsidRPr="00C116CB">
              <w:rPr>
                <w:rFonts w:cs="Arial"/>
                <w:color w:val="000000"/>
                <w:sz w:val="18"/>
                <w:szCs w:val="18"/>
                <w:lang w:val="sl-SI"/>
              </w:rPr>
              <w:t>10</w:t>
            </w:r>
          </w:p>
        </w:tc>
        <w:tc>
          <w:tcPr>
            <w:tcW w:w="2976" w:type="dxa"/>
          </w:tcPr>
          <w:p w14:paraId="48F33AA4" w14:textId="77777777" w:rsidR="00A45390" w:rsidRPr="00C116CB" w:rsidRDefault="00A45390" w:rsidP="004B654F">
            <w:pPr>
              <w:rPr>
                <w:rFonts w:cs="Arial"/>
                <w:color w:val="000000"/>
                <w:lang w:val="sl-SI"/>
              </w:rPr>
            </w:pPr>
            <w:r w:rsidRPr="00C116CB">
              <w:rPr>
                <w:rFonts w:cs="Arial"/>
                <w:color w:val="000000"/>
                <w:lang w:val="sl-SI"/>
              </w:rPr>
              <w:t xml:space="preserve"> Ali je vzpostavljen primeren sistem izbiranja in razporejanja novih oz. obstoječih kadrov?</w:t>
            </w:r>
          </w:p>
        </w:tc>
        <w:tc>
          <w:tcPr>
            <w:tcW w:w="851" w:type="dxa"/>
          </w:tcPr>
          <w:p w14:paraId="361D9213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134" w:type="dxa"/>
          </w:tcPr>
          <w:p w14:paraId="2779BD58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992" w:type="dxa"/>
          </w:tcPr>
          <w:p w14:paraId="046195AA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134" w:type="dxa"/>
          </w:tcPr>
          <w:p w14:paraId="2EB7532E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567" w:type="dxa"/>
          </w:tcPr>
          <w:p w14:paraId="49FEDCEF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100" w:type="dxa"/>
          </w:tcPr>
          <w:p w14:paraId="516E92C4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</w:tr>
      <w:tr w:rsidR="00A45390" w:rsidRPr="00C116CB" w14:paraId="40874031" w14:textId="77777777" w:rsidTr="004B654F">
        <w:tc>
          <w:tcPr>
            <w:tcW w:w="426" w:type="dxa"/>
            <w:shd w:val="clear" w:color="auto" w:fill="CCCCCC"/>
          </w:tcPr>
          <w:p w14:paraId="3F6CD809" w14:textId="77777777" w:rsidR="00A45390" w:rsidRPr="00C116CB" w:rsidRDefault="00A45390" w:rsidP="004B654F">
            <w:pPr>
              <w:jc w:val="center"/>
              <w:rPr>
                <w:rFonts w:cs="Arial"/>
                <w:color w:val="000000"/>
                <w:sz w:val="18"/>
                <w:szCs w:val="18"/>
                <w:lang w:val="sl-SI"/>
              </w:rPr>
            </w:pPr>
            <w:r w:rsidRPr="00C116CB">
              <w:rPr>
                <w:rFonts w:cs="Arial"/>
                <w:color w:val="000000"/>
                <w:sz w:val="18"/>
                <w:szCs w:val="18"/>
                <w:lang w:val="sl-SI"/>
              </w:rPr>
              <w:t>11</w:t>
            </w:r>
          </w:p>
        </w:tc>
        <w:tc>
          <w:tcPr>
            <w:tcW w:w="2976" w:type="dxa"/>
          </w:tcPr>
          <w:p w14:paraId="4DA8B260" w14:textId="77777777" w:rsidR="00A45390" w:rsidRPr="00C116CB" w:rsidRDefault="00A45390" w:rsidP="004B654F">
            <w:pPr>
              <w:rPr>
                <w:rFonts w:cs="Arial"/>
                <w:color w:val="000000"/>
                <w:lang w:val="sl-SI"/>
              </w:rPr>
            </w:pPr>
            <w:r w:rsidRPr="00C116CB">
              <w:rPr>
                <w:rFonts w:cs="Arial"/>
                <w:color w:val="000000"/>
                <w:lang w:val="sl-SI"/>
              </w:rPr>
              <w:t>Ali je vzpostavljen primeren način motiviranja, nagrajevanja, napredovanja?</w:t>
            </w:r>
          </w:p>
        </w:tc>
        <w:tc>
          <w:tcPr>
            <w:tcW w:w="851" w:type="dxa"/>
          </w:tcPr>
          <w:p w14:paraId="5BCFF64C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134" w:type="dxa"/>
          </w:tcPr>
          <w:p w14:paraId="5428B140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992" w:type="dxa"/>
          </w:tcPr>
          <w:p w14:paraId="3824D6D1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134" w:type="dxa"/>
          </w:tcPr>
          <w:p w14:paraId="7851DF59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567" w:type="dxa"/>
          </w:tcPr>
          <w:p w14:paraId="77F247D9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100" w:type="dxa"/>
          </w:tcPr>
          <w:p w14:paraId="24BB4D0A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</w:tr>
      <w:tr w:rsidR="00A45390" w:rsidRPr="00C116CB" w14:paraId="329D8DD5" w14:textId="77777777" w:rsidTr="004B654F">
        <w:tc>
          <w:tcPr>
            <w:tcW w:w="426" w:type="dxa"/>
            <w:shd w:val="clear" w:color="auto" w:fill="CCCCCC"/>
          </w:tcPr>
          <w:p w14:paraId="1FB65D30" w14:textId="77777777" w:rsidR="00A45390" w:rsidRPr="00C116CB" w:rsidRDefault="00A45390" w:rsidP="004B654F">
            <w:pPr>
              <w:jc w:val="center"/>
              <w:rPr>
                <w:rFonts w:cs="Arial"/>
                <w:color w:val="000000"/>
                <w:sz w:val="18"/>
                <w:szCs w:val="18"/>
                <w:lang w:val="sl-SI"/>
              </w:rPr>
            </w:pPr>
            <w:r w:rsidRPr="00C116CB">
              <w:rPr>
                <w:rFonts w:cs="Arial"/>
                <w:color w:val="000000"/>
                <w:sz w:val="18"/>
                <w:szCs w:val="18"/>
                <w:lang w:val="sl-SI"/>
              </w:rPr>
              <w:t>12</w:t>
            </w:r>
          </w:p>
        </w:tc>
        <w:tc>
          <w:tcPr>
            <w:tcW w:w="2976" w:type="dxa"/>
          </w:tcPr>
          <w:p w14:paraId="3221B58F" w14:textId="77777777" w:rsidR="00A45390" w:rsidRPr="00C116CB" w:rsidRDefault="00A45390" w:rsidP="004B654F">
            <w:pPr>
              <w:rPr>
                <w:rFonts w:cs="Arial"/>
                <w:color w:val="000000"/>
                <w:lang w:val="sl-SI"/>
              </w:rPr>
            </w:pPr>
            <w:r w:rsidRPr="00C116CB">
              <w:rPr>
                <w:rFonts w:cs="Arial"/>
                <w:color w:val="000000"/>
                <w:lang w:val="sl-SI"/>
              </w:rPr>
              <w:t>Ali obstajajo merila za ugotavljanje uspešnosti kadrovanja, ali se jih spremlja?</w:t>
            </w:r>
          </w:p>
        </w:tc>
        <w:tc>
          <w:tcPr>
            <w:tcW w:w="851" w:type="dxa"/>
          </w:tcPr>
          <w:p w14:paraId="523EEE7D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134" w:type="dxa"/>
          </w:tcPr>
          <w:p w14:paraId="53500C72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992" w:type="dxa"/>
          </w:tcPr>
          <w:p w14:paraId="40FA65DA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134" w:type="dxa"/>
          </w:tcPr>
          <w:p w14:paraId="6122405F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567" w:type="dxa"/>
          </w:tcPr>
          <w:p w14:paraId="7A0C7717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100" w:type="dxa"/>
          </w:tcPr>
          <w:p w14:paraId="4B41B3DA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</w:tr>
      <w:tr w:rsidR="00A45390" w:rsidRPr="00C116CB" w14:paraId="58EF387B" w14:textId="77777777" w:rsidTr="004B654F">
        <w:tc>
          <w:tcPr>
            <w:tcW w:w="426" w:type="dxa"/>
            <w:tcBorders>
              <w:bottom w:val="single" w:sz="4" w:space="0" w:color="auto"/>
            </w:tcBorders>
            <w:shd w:val="clear" w:color="auto" w:fill="CCCCCC"/>
          </w:tcPr>
          <w:p w14:paraId="615703D6" w14:textId="77777777" w:rsidR="00A45390" w:rsidRPr="00C116CB" w:rsidRDefault="00A45390" w:rsidP="004B654F">
            <w:pPr>
              <w:jc w:val="center"/>
              <w:rPr>
                <w:rFonts w:cs="Arial"/>
                <w:color w:val="000000"/>
                <w:sz w:val="18"/>
                <w:szCs w:val="18"/>
                <w:lang w:val="sl-SI"/>
              </w:rPr>
            </w:pPr>
            <w:r w:rsidRPr="00C116CB">
              <w:rPr>
                <w:rFonts w:cs="Arial"/>
                <w:color w:val="000000"/>
                <w:sz w:val="18"/>
                <w:szCs w:val="18"/>
                <w:lang w:val="sl-SI"/>
              </w:rPr>
              <w:t>13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623B1250" w14:textId="77777777" w:rsidR="00A45390" w:rsidRPr="00C116CB" w:rsidRDefault="00A45390" w:rsidP="004B654F">
            <w:pPr>
              <w:rPr>
                <w:rFonts w:cs="Arial"/>
                <w:color w:val="000000"/>
                <w:lang w:val="sl-SI"/>
              </w:rPr>
            </w:pPr>
            <w:r w:rsidRPr="00C116CB">
              <w:rPr>
                <w:rFonts w:cs="Arial"/>
                <w:color w:val="000000"/>
                <w:lang w:val="sl-SI"/>
              </w:rPr>
              <w:t>Ali so vzpostavljene primerne vzpodbude za inovativnost?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F3A84A5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2FF71E7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CC17B18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59C08D6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E0BA74D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100" w:type="dxa"/>
            <w:tcBorders>
              <w:bottom w:val="single" w:sz="4" w:space="0" w:color="auto"/>
            </w:tcBorders>
          </w:tcPr>
          <w:p w14:paraId="401DF93C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</w:tr>
      <w:tr w:rsidR="00A45390" w:rsidRPr="00C116CB" w14:paraId="12C2AC62" w14:textId="77777777" w:rsidTr="004B654F">
        <w:tc>
          <w:tcPr>
            <w:tcW w:w="426" w:type="dxa"/>
            <w:shd w:val="clear" w:color="auto" w:fill="CCCCCC"/>
          </w:tcPr>
          <w:p w14:paraId="6C569DAC" w14:textId="77777777" w:rsidR="00A45390" w:rsidRPr="00C116CB" w:rsidRDefault="00A45390" w:rsidP="004B654F">
            <w:pPr>
              <w:jc w:val="center"/>
              <w:rPr>
                <w:rFonts w:cs="Arial"/>
                <w:color w:val="000000"/>
                <w:sz w:val="18"/>
                <w:szCs w:val="18"/>
                <w:lang w:val="sl-SI"/>
              </w:rPr>
            </w:pPr>
            <w:r w:rsidRPr="00C116CB">
              <w:rPr>
                <w:rFonts w:cs="Arial"/>
                <w:color w:val="000000"/>
                <w:sz w:val="18"/>
                <w:szCs w:val="18"/>
                <w:lang w:val="sl-SI"/>
              </w:rPr>
              <w:t>14</w:t>
            </w:r>
          </w:p>
        </w:tc>
        <w:tc>
          <w:tcPr>
            <w:tcW w:w="2976" w:type="dxa"/>
          </w:tcPr>
          <w:p w14:paraId="51EBCB44" w14:textId="77777777" w:rsidR="00A45390" w:rsidRPr="00C116CB" w:rsidRDefault="00A45390" w:rsidP="004B654F">
            <w:pPr>
              <w:rPr>
                <w:rFonts w:cs="Arial"/>
                <w:color w:val="000000"/>
                <w:lang w:val="sl-SI"/>
              </w:rPr>
            </w:pPr>
            <w:r w:rsidRPr="00C116CB">
              <w:rPr>
                <w:rFonts w:cs="Arial"/>
                <w:color w:val="000000"/>
                <w:lang w:val="sl-SI"/>
              </w:rPr>
              <w:t>Ali je vzpostavljen kodeks etičnih načel zaposlenih?</w:t>
            </w:r>
          </w:p>
        </w:tc>
        <w:tc>
          <w:tcPr>
            <w:tcW w:w="851" w:type="dxa"/>
          </w:tcPr>
          <w:p w14:paraId="5DE1CC3D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134" w:type="dxa"/>
          </w:tcPr>
          <w:p w14:paraId="3A652683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992" w:type="dxa"/>
          </w:tcPr>
          <w:p w14:paraId="55834E13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134" w:type="dxa"/>
          </w:tcPr>
          <w:p w14:paraId="29570A9E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567" w:type="dxa"/>
          </w:tcPr>
          <w:p w14:paraId="0B3F0F77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100" w:type="dxa"/>
          </w:tcPr>
          <w:p w14:paraId="0D410753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</w:tr>
      <w:tr w:rsidR="00A45390" w:rsidRPr="00C116CB" w14:paraId="0DC63B08" w14:textId="77777777" w:rsidTr="004B654F">
        <w:tc>
          <w:tcPr>
            <w:tcW w:w="426" w:type="dxa"/>
            <w:shd w:val="clear" w:color="auto" w:fill="CCCCCC"/>
          </w:tcPr>
          <w:p w14:paraId="515BEC0A" w14:textId="77777777" w:rsidR="00A45390" w:rsidRPr="00C116CB" w:rsidRDefault="00A45390" w:rsidP="004B654F">
            <w:pPr>
              <w:jc w:val="center"/>
              <w:rPr>
                <w:rFonts w:cs="Arial"/>
                <w:color w:val="000000"/>
                <w:sz w:val="18"/>
                <w:szCs w:val="18"/>
                <w:lang w:val="sl-SI"/>
              </w:rPr>
            </w:pPr>
            <w:r w:rsidRPr="00C116CB">
              <w:rPr>
                <w:rFonts w:cs="Arial"/>
                <w:color w:val="000000"/>
                <w:sz w:val="18"/>
                <w:szCs w:val="18"/>
                <w:lang w:val="sl-SI"/>
              </w:rPr>
              <w:t>15</w:t>
            </w:r>
          </w:p>
        </w:tc>
        <w:tc>
          <w:tcPr>
            <w:tcW w:w="2976" w:type="dxa"/>
          </w:tcPr>
          <w:p w14:paraId="4E7B1D90" w14:textId="77777777" w:rsidR="00A45390" w:rsidRPr="00C116CB" w:rsidRDefault="00A45390" w:rsidP="004B654F">
            <w:pPr>
              <w:rPr>
                <w:rFonts w:cs="Arial"/>
                <w:color w:val="000000"/>
                <w:lang w:val="sl-SI"/>
              </w:rPr>
            </w:pPr>
            <w:r w:rsidRPr="00C116CB">
              <w:rPr>
                <w:rFonts w:cs="Arial"/>
                <w:color w:val="000000"/>
                <w:lang w:val="sl-SI"/>
              </w:rPr>
              <w:t>Ali je zagotovljeno primerno delovno okolje (delovni čas, delovni prostori, …) ?</w:t>
            </w:r>
          </w:p>
        </w:tc>
        <w:tc>
          <w:tcPr>
            <w:tcW w:w="851" w:type="dxa"/>
          </w:tcPr>
          <w:p w14:paraId="642A06A9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134" w:type="dxa"/>
          </w:tcPr>
          <w:p w14:paraId="3B4E6A12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992" w:type="dxa"/>
          </w:tcPr>
          <w:p w14:paraId="4A4804DD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134" w:type="dxa"/>
          </w:tcPr>
          <w:p w14:paraId="47EF6156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567" w:type="dxa"/>
          </w:tcPr>
          <w:p w14:paraId="4575EBEB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100" w:type="dxa"/>
          </w:tcPr>
          <w:p w14:paraId="57E881BE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</w:tr>
      <w:tr w:rsidR="00A45390" w:rsidRPr="00C116CB" w14:paraId="7908C233" w14:textId="77777777" w:rsidTr="004B654F">
        <w:tc>
          <w:tcPr>
            <w:tcW w:w="426" w:type="dxa"/>
            <w:shd w:val="clear" w:color="auto" w:fill="CCCCCC"/>
          </w:tcPr>
          <w:p w14:paraId="08D34FB1" w14:textId="77777777" w:rsidR="00A45390" w:rsidRPr="00C116CB" w:rsidRDefault="00A45390" w:rsidP="004B654F">
            <w:pPr>
              <w:jc w:val="center"/>
              <w:rPr>
                <w:rFonts w:cs="Arial"/>
                <w:color w:val="000000"/>
                <w:sz w:val="18"/>
                <w:szCs w:val="18"/>
                <w:lang w:val="sl-SI"/>
              </w:rPr>
            </w:pPr>
            <w:r w:rsidRPr="00C116CB">
              <w:rPr>
                <w:rFonts w:cs="Arial"/>
                <w:color w:val="000000"/>
                <w:sz w:val="18"/>
                <w:szCs w:val="18"/>
                <w:lang w:val="sl-SI"/>
              </w:rPr>
              <w:t>16</w:t>
            </w:r>
          </w:p>
        </w:tc>
        <w:tc>
          <w:tcPr>
            <w:tcW w:w="2976" w:type="dxa"/>
          </w:tcPr>
          <w:p w14:paraId="2DA4EC1B" w14:textId="77777777" w:rsidR="00A45390" w:rsidRPr="00C116CB" w:rsidRDefault="00A45390" w:rsidP="004B654F">
            <w:pPr>
              <w:rPr>
                <w:rFonts w:cs="Arial"/>
                <w:color w:val="000000"/>
                <w:lang w:val="sl-SI"/>
              </w:rPr>
            </w:pPr>
            <w:r w:rsidRPr="00C116CB">
              <w:rPr>
                <w:rFonts w:cs="Arial"/>
                <w:color w:val="000000"/>
                <w:lang w:val="sl-SI"/>
              </w:rPr>
              <w:t>Ali se opisi delovnih mest ujemajo oz. so usklajeni z dejanskim delom zaposlenih?</w:t>
            </w:r>
          </w:p>
        </w:tc>
        <w:tc>
          <w:tcPr>
            <w:tcW w:w="851" w:type="dxa"/>
          </w:tcPr>
          <w:p w14:paraId="2B028121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134" w:type="dxa"/>
          </w:tcPr>
          <w:p w14:paraId="1A20A71B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992" w:type="dxa"/>
          </w:tcPr>
          <w:p w14:paraId="71B781A9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134" w:type="dxa"/>
          </w:tcPr>
          <w:p w14:paraId="27F61BD8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567" w:type="dxa"/>
          </w:tcPr>
          <w:p w14:paraId="2796F33B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100" w:type="dxa"/>
          </w:tcPr>
          <w:p w14:paraId="64FDD607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</w:tr>
      <w:tr w:rsidR="00A45390" w:rsidRPr="00C116CB" w14:paraId="42A517A2" w14:textId="77777777" w:rsidTr="004B654F">
        <w:tc>
          <w:tcPr>
            <w:tcW w:w="426" w:type="dxa"/>
            <w:shd w:val="clear" w:color="auto" w:fill="CCCCCC"/>
          </w:tcPr>
          <w:p w14:paraId="600F21CD" w14:textId="77777777" w:rsidR="00A45390" w:rsidRPr="00C116CB" w:rsidRDefault="00A45390" w:rsidP="004B654F">
            <w:pPr>
              <w:jc w:val="center"/>
              <w:rPr>
                <w:rFonts w:cs="Arial"/>
                <w:color w:val="000000"/>
                <w:sz w:val="18"/>
                <w:szCs w:val="18"/>
                <w:lang w:val="sl-SI"/>
              </w:rPr>
            </w:pPr>
            <w:r w:rsidRPr="00C116CB">
              <w:rPr>
                <w:rFonts w:cs="Arial"/>
                <w:color w:val="000000"/>
                <w:sz w:val="18"/>
                <w:szCs w:val="18"/>
                <w:lang w:val="sl-SI"/>
              </w:rPr>
              <w:t>17</w:t>
            </w:r>
          </w:p>
        </w:tc>
        <w:tc>
          <w:tcPr>
            <w:tcW w:w="2976" w:type="dxa"/>
          </w:tcPr>
          <w:p w14:paraId="3F90984E" w14:textId="77777777" w:rsidR="00A45390" w:rsidRPr="00C116CB" w:rsidRDefault="00A45390" w:rsidP="004B654F">
            <w:pPr>
              <w:rPr>
                <w:rFonts w:cs="Arial"/>
                <w:color w:val="000000"/>
                <w:lang w:val="sl-SI"/>
              </w:rPr>
            </w:pPr>
            <w:r w:rsidRPr="00C116CB">
              <w:rPr>
                <w:rFonts w:cs="Arial"/>
                <w:color w:val="000000"/>
                <w:lang w:val="sl-SI"/>
              </w:rPr>
              <w:t>Ali imajo vsi zaposleni ustrezno / primerno izobrazbo?</w:t>
            </w:r>
          </w:p>
        </w:tc>
        <w:tc>
          <w:tcPr>
            <w:tcW w:w="851" w:type="dxa"/>
          </w:tcPr>
          <w:p w14:paraId="292FB238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134" w:type="dxa"/>
          </w:tcPr>
          <w:p w14:paraId="25D4C591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992" w:type="dxa"/>
          </w:tcPr>
          <w:p w14:paraId="6EAC207E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134" w:type="dxa"/>
          </w:tcPr>
          <w:p w14:paraId="5C67734A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567" w:type="dxa"/>
          </w:tcPr>
          <w:p w14:paraId="07BEBEEB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100" w:type="dxa"/>
          </w:tcPr>
          <w:p w14:paraId="3BAEF977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</w:tr>
      <w:tr w:rsidR="00A45390" w:rsidRPr="00C116CB" w14:paraId="10317471" w14:textId="77777777" w:rsidTr="004B654F">
        <w:tc>
          <w:tcPr>
            <w:tcW w:w="426" w:type="dxa"/>
            <w:shd w:val="clear" w:color="auto" w:fill="CCCCCC"/>
          </w:tcPr>
          <w:p w14:paraId="52886DAE" w14:textId="77777777" w:rsidR="00A45390" w:rsidRPr="00C116CB" w:rsidRDefault="00A45390" w:rsidP="004B654F">
            <w:pPr>
              <w:jc w:val="center"/>
              <w:rPr>
                <w:rFonts w:cs="Arial"/>
                <w:color w:val="000000"/>
                <w:sz w:val="18"/>
                <w:szCs w:val="18"/>
                <w:lang w:val="sl-SI"/>
              </w:rPr>
            </w:pPr>
            <w:r w:rsidRPr="00C116CB">
              <w:rPr>
                <w:rFonts w:cs="Arial"/>
                <w:color w:val="000000"/>
                <w:sz w:val="18"/>
                <w:szCs w:val="18"/>
                <w:lang w:val="sl-SI"/>
              </w:rPr>
              <w:t>18</w:t>
            </w:r>
          </w:p>
        </w:tc>
        <w:tc>
          <w:tcPr>
            <w:tcW w:w="2976" w:type="dxa"/>
          </w:tcPr>
          <w:p w14:paraId="56E47F28" w14:textId="77777777" w:rsidR="00A45390" w:rsidRPr="00C116CB" w:rsidRDefault="00A45390" w:rsidP="004B654F">
            <w:pPr>
              <w:rPr>
                <w:rFonts w:cs="Arial"/>
                <w:color w:val="000000"/>
                <w:lang w:val="sl-SI"/>
              </w:rPr>
            </w:pPr>
            <w:r w:rsidRPr="00C116CB">
              <w:rPr>
                <w:rFonts w:cs="Arial"/>
                <w:color w:val="000000"/>
                <w:lang w:val="sl-SI"/>
              </w:rPr>
              <w:t>Ali imajo zaposleni ustrezne / primerne delovne izkušnje?</w:t>
            </w:r>
          </w:p>
        </w:tc>
        <w:tc>
          <w:tcPr>
            <w:tcW w:w="851" w:type="dxa"/>
          </w:tcPr>
          <w:p w14:paraId="16EEFE4C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134" w:type="dxa"/>
          </w:tcPr>
          <w:p w14:paraId="699E5823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992" w:type="dxa"/>
          </w:tcPr>
          <w:p w14:paraId="7AA82F32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134" w:type="dxa"/>
          </w:tcPr>
          <w:p w14:paraId="2127945E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567" w:type="dxa"/>
          </w:tcPr>
          <w:p w14:paraId="06738FBA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100" w:type="dxa"/>
          </w:tcPr>
          <w:p w14:paraId="1A5D812E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</w:tr>
      <w:tr w:rsidR="00A45390" w:rsidRPr="00C116CB" w14:paraId="238F374B" w14:textId="77777777" w:rsidTr="004B654F">
        <w:tc>
          <w:tcPr>
            <w:tcW w:w="426" w:type="dxa"/>
            <w:shd w:val="clear" w:color="auto" w:fill="CCCCCC"/>
          </w:tcPr>
          <w:p w14:paraId="544CC567" w14:textId="77777777" w:rsidR="00A45390" w:rsidRPr="00C116CB" w:rsidRDefault="00A45390" w:rsidP="004B654F">
            <w:pPr>
              <w:jc w:val="center"/>
              <w:rPr>
                <w:rFonts w:cs="Arial"/>
                <w:color w:val="000000"/>
                <w:sz w:val="18"/>
                <w:szCs w:val="18"/>
                <w:lang w:val="sl-SI"/>
              </w:rPr>
            </w:pPr>
            <w:r w:rsidRPr="00C116CB">
              <w:rPr>
                <w:rFonts w:cs="Arial"/>
                <w:color w:val="000000"/>
                <w:sz w:val="18"/>
                <w:szCs w:val="18"/>
                <w:lang w:val="sl-SI"/>
              </w:rPr>
              <w:t>19</w:t>
            </w:r>
          </w:p>
        </w:tc>
        <w:tc>
          <w:tcPr>
            <w:tcW w:w="2976" w:type="dxa"/>
          </w:tcPr>
          <w:p w14:paraId="203DDCA8" w14:textId="77777777" w:rsidR="00A45390" w:rsidRPr="00C116CB" w:rsidRDefault="00A45390" w:rsidP="004B654F">
            <w:pPr>
              <w:rPr>
                <w:rFonts w:cs="Arial"/>
                <w:color w:val="000000"/>
                <w:lang w:val="sl-SI"/>
              </w:rPr>
            </w:pPr>
            <w:r w:rsidRPr="00C116CB">
              <w:rPr>
                <w:rFonts w:cs="Arial"/>
                <w:color w:val="000000"/>
                <w:lang w:val="sl-SI"/>
              </w:rPr>
              <w:t>Ali obstaja plan izobraževanja zaposlenih in ali je usklajen s potrebami delovnega procesa?</w:t>
            </w:r>
          </w:p>
        </w:tc>
        <w:tc>
          <w:tcPr>
            <w:tcW w:w="851" w:type="dxa"/>
          </w:tcPr>
          <w:p w14:paraId="0046E384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134" w:type="dxa"/>
          </w:tcPr>
          <w:p w14:paraId="3A92E132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992" w:type="dxa"/>
          </w:tcPr>
          <w:p w14:paraId="2FD61561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134" w:type="dxa"/>
          </w:tcPr>
          <w:p w14:paraId="42FF06C6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567" w:type="dxa"/>
          </w:tcPr>
          <w:p w14:paraId="4CB3C048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100" w:type="dxa"/>
          </w:tcPr>
          <w:p w14:paraId="26E468A5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</w:tr>
      <w:tr w:rsidR="00A45390" w:rsidRPr="00C116CB" w14:paraId="1E9FBD97" w14:textId="77777777" w:rsidTr="004B654F">
        <w:tc>
          <w:tcPr>
            <w:tcW w:w="426" w:type="dxa"/>
            <w:shd w:val="clear" w:color="auto" w:fill="CCCCCC"/>
          </w:tcPr>
          <w:p w14:paraId="4848F84F" w14:textId="77777777" w:rsidR="00A45390" w:rsidRPr="00C116CB" w:rsidRDefault="00A45390" w:rsidP="004B654F">
            <w:pPr>
              <w:jc w:val="center"/>
              <w:rPr>
                <w:rFonts w:cs="Arial"/>
                <w:color w:val="000000"/>
                <w:sz w:val="18"/>
                <w:szCs w:val="18"/>
                <w:lang w:val="sl-SI"/>
              </w:rPr>
            </w:pPr>
            <w:r w:rsidRPr="00C116CB">
              <w:rPr>
                <w:rFonts w:cs="Arial"/>
                <w:color w:val="000000"/>
                <w:sz w:val="18"/>
                <w:szCs w:val="18"/>
                <w:lang w:val="sl-SI"/>
              </w:rPr>
              <w:t>20</w:t>
            </w:r>
          </w:p>
        </w:tc>
        <w:tc>
          <w:tcPr>
            <w:tcW w:w="2976" w:type="dxa"/>
          </w:tcPr>
          <w:p w14:paraId="326AD427" w14:textId="77777777" w:rsidR="00A45390" w:rsidRPr="00C116CB" w:rsidRDefault="00A45390" w:rsidP="004B654F">
            <w:pPr>
              <w:rPr>
                <w:rFonts w:cs="Arial"/>
                <w:color w:val="000000"/>
                <w:lang w:val="sl-SI"/>
              </w:rPr>
            </w:pPr>
            <w:r w:rsidRPr="00C116CB">
              <w:rPr>
                <w:rFonts w:cs="Arial"/>
                <w:color w:val="000000"/>
                <w:lang w:val="sl-SI"/>
              </w:rPr>
              <w:t>Ali je vzpostavljeno primerno vrednotenje delovnih mest?</w:t>
            </w:r>
          </w:p>
        </w:tc>
        <w:tc>
          <w:tcPr>
            <w:tcW w:w="851" w:type="dxa"/>
          </w:tcPr>
          <w:p w14:paraId="4759B3C2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134" w:type="dxa"/>
          </w:tcPr>
          <w:p w14:paraId="57520047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992" w:type="dxa"/>
          </w:tcPr>
          <w:p w14:paraId="7FE185B8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134" w:type="dxa"/>
          </w:tcPr>
          <w:p w14:paraId="09D3F38F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567" w:type="dxa"/>
          </w:tcPr>
          <w:p w14:paraId="2333776A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100" w:type="dxa"/>
          </w:tcPr>
          <w:p w14:paraId="0878D568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</w:tr>
      <w:tr w:rsidR="00A45390" w:rsidRPr="00C116CB" w14:paraId="4F5F0852" w14:textId="77777777" w:rsidTr="004B654F">
        <w:tc>
          <w:tcPr>
            <w:tcW w:w="426" w:type="dxa"/>
            <w:tcBorders>
              <w:bottom w:val="single" w:sz="4" w:space="0" w:color="auto"/>
            </w:tcBorders>
            <w:shd w:val="clear" w:color="auto" w:fill="CCCCCC"/>
          </w:tcPr>
          <w:p w14:paraId="71391648" w14:textId="77777777" w:rsidR="00A45390" w:rsidRPr="00C116CB" w:rsidRDefault="00A45390" w:rsidP="004B654F">
            <w:pPr>
              <w:jc w:val="center"/>
              <w:rPr>
                <w:rFonts w:cs="Arial"/>
                <w:color w:val="000000"/>
                <w:sz w:val="18"/>
                <w:szCs w:val="18"/>
                <w:lang w:val="sl-SI"/>
              </w:rPr>
            </w:pPr>
            <w:r w:rsidRPr="00C116CB">
              <w:rPr>
                <w:rFonts w:cs="Arial"/>
                <w:color w:val="000000"/>
                <w:sz w:val="18"/>
                <w:szCs w:val="18"/>
                <w:lang w:val="sl-SI"/>
              </w:rPr>
              <w:t>21</w:t>
            </w:r>
          </w:p>
        </w:tc>
        <w:tc>
          <w:tcPr>
            <w:tcW w:w="2976" w:type="dxa"/>
          </w:tcPr>
          <w:p w14:paraId="3618AC7C" w14:textId="77777777" w:rsidR="00A45390" w:rsidRPr="00C116CB" w:rsidRDefault="00A45390" w:rsidP="004B654F">
            <w:pPr>
              <w:rPr>
                <w:rFonts w:cs="Arial"/>
                <w:color w:val="000000"/>
                <w:lang w:val="sl-SI"/>
              </w:rPr>
            </w:pPr>
            <w:r w:rsidRPr="00C116CB">
              <w:rPr>
                <w:rFonts w:cs="Arial"/>
                <w:color w:val="000000"/>
                <w:lang w:val="sl-SI"/>
              </w:rPr>
              <w:t>Ali je število zaposlenih v vaši enoti primerno / ustrezno?</w:t>
            </w:r>
          </w:p>
        </w:tc>
        <w:tc>
          <w:tcPr>
            <w:tcW w:w="851" w:type="dxa"/>
          </w:tcPr>
          <w:p w14:paraId="6B9DF347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134" w:type="dxa"/>
          </w:tcPr>
          <w:p w14:paraId="258AC9A7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992" w:type="dxa"/>
          </w:tcPr>
          <w:p w14:paraId="5866E402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134" w:type="dxa"/>
          </w:tcPr>
          <w:p w14:paraId="7E46007B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567" w:type="dxa"/>
          </w:tcPr>
          <w:p w14:paraId="5E8D7421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100" w:type="dxa"/>
          </w:tcPr>
          <w:p w14:paraId="73AD0328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</w:tr>
      <w:tr w:rsidR="00A45390" w:rsidRPr="00C116CB" w14:paraId="69D7985F" w14:textId="77777777" w:rsidTr="004B654F">
        <w:tc>
          <w:tcPr>
            <w:tcW w:w="426" w:type="dxa"/>
            <w:shd w:val="clear" w:color="auto" w:fill="CCCCCC"/>
          </w:tcPr>
          <w:p w14:paraId="0BCF161F" w14:textId="77777777" w:rsidR="00A45390" w:rsidRPr="00C116CB" w:rsidRDefault="00A45390" w:rsidP="004B654F">
            <w:pPr>
              <w:jc w:val="center"/>
              <w:rPr>
                <w:rFonts w:cs="Arial"/>
                <w:color w:val="000000"/>
                <w:sz w:val="18"/>
                <w:szCs w:val="18"/>
                <w:lang w:val="sl-SI"/>
              </w:rPr>
            </w:pPr>
            <w:r w:rsidRPr="00C116CB">
              <w:rPr>
                <w:rFonts w:cs="Arial"/>
                <w:color w:val="000000"/>
                <w:sz w:val="18"/>
                <w:szCs w:val="18"/>
                <w:lang w:val="sl-SI"/>
              </w:rPr>
              <w:t>22</w:t>
            </w:r>
          </w:p>
        </w:tc>
        <w:tc>
          <w:tcPr>
            <w:tcW w:w="2976" w:type="dxa"/>
          </w:tcPr>
          <w:p w14:paraId="22905F0E" w14:textId="77777777" w:rsidR="00A45390" w:rsidRPr="00C116CB" w:rsidRDefault="00A45390" w:rsidP="004B654F">
            <w:pPr>
              <w:rPr>
                <w:rFonts w:cs="Arial"/>
                <w:color w:val="000000"/>
                <w:lang w:val="sl-SI"/>
              </w:rPr>
            </w:pPr>
            <w:r w:rsidRPr="00C116CB">
              <w:rPr>
                <w:rFonts w:cs="Arial"/>
                <w:color w:val="000000"/>
                <w:lang w:val="sl-SI"/>
              </w:rPr>
              <w:t>Ali se izvaja periodično ocenjevanje delovne uspešnosti zaposlenih?</w:t>
            </w:r>
          </w:p>
        </w:tc>
        <w:tc>
          <w:tcPr>
            <w:tcW w:w="851" w:type="dxa"/>
          </w:tcPr>
          <w:p w14:paraId="179B73FB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134" w:type="dxa"/>
          </w:tcPr>
          <w:p w14:paraId="41BD1A22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992" w:type="dxa"/>
          </w:tcPr>
          <w:p w14:paraId="0EA05BCD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134" w:type="dxa"/>
          </w:tcPr>
          <w:p w14:paraId="38EE8BF5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567" w:type="dxa"/>
          </w:tcPr>
          <w:p w14:paraId="327C1098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100" w:type="dxa"/>
          </w:tcPr>
          <w:p w14:paraId="5C9561D9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</w:tr>
      <w:tr w:rsidR="00A45390" w:rsidRPr="00C116CB" w14:paraId="747052BD" w14:textId="77777777" w:rsidTr="004B654F">
        <w:tc>
          <w:tcPr>
            <w:tcW w:w="426" w:type="dxa"/>
            <w:shd w:val="clear" w:color="auto" w:fill="CCCCCC"/>
          </w:tcPr>
          <w:p w14:paraId="0EFD6CDA" w14:textId="77777777" w:rsidR="00A45390" w:rsidRPr="00C116CB" w:rsidRDefault="00A45390" w:rsidP="004B654F">
            <w:pPr>
              <w:jc w:val="center"/>
              <w:rPr>
                <w:rFonts w:cs="Arial"/>
                <w:color w:val="000000"/>
                <w:sz w:val="18"/>
                <w:szCs w:val="18"/>
                <w:lang w:val="sl-SI"/>
              </w:rPr>
            </w:pPr>
            <w:r w:rsidRPr="00C116CB">
              <w:rPr>
                <w:rFonts w:cs="Arial"/>
                <w:color w:val="000000"/>
                <w:sz w:val="18"/>
                <w:szCs w:val="18"/>
                <w:lang w:val="sl-SI"/>
              </w:rPr>
              <w:t>23</w:t>
            </w:r>
          </w:p>
        </w:tc>
        <w:tc>
          <w:tcPr>
            <w:tcW w:w="2976" w:type="dxa"/>
          </w:tcPr>
          <w:p w14:paraId="2B458FBC" w14:textId="77777777" w:rsidR="00A45390" w:rsidRPr="00C116CB" w:rsidRDefault="00A45390" w:rsidP="004B654F">
            <w:pPr>
              <w:rPr>
                <w:rFonts w:cs="Arial"/>
                <w:color w:val="000000"/>
                <w:lang w:val="sl-SI"/>
              </w:rPr>
            </w:pPr>
            <w:r w:rsidRPr="00C116CB">
              <w:rPr>
                <w:rFonts w:cs="Arial"/>
                <w:color w:val="000000"/>
                <w:lang w:val="sl-SI"/>
              </w:rPr>
              <w:t>Ali so zaposleni s strani vodje seznanjeni z oceno svoje delovne uspešnosti?</w:t>
            </w:r>
          </w:p>
        </w:tc>
        <w:tc>
          <w:tcPr>
            <w:tcW w:w="851" w:type="dxa"/>
          </w:tcPr>
          <w:p w14:paraId="26A7DD0A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134" w:type="dxa"/>
          </w:tcPr>
          <w:p w14:paraId="10D795E3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992" w:type="dxa"/>
          </w:tcPr>
          <w:p w14:paraId="399DE35B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134" w:type="dxa"/>
          </w:tcPr>
          <w:p w14:paraId="7927F53E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567" w:type="dxa"/>
          </w:tcPr>
          <w:p w14:paraId="0CF84DE7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100" w:type="dxa"/>
          </w:tcPr>
          <w:p w14:paraId="2CD14C7E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</w:tr>
      <w:tr w:rsidR="00A45390" w:rsidRPr="00C116CB" w14:paraId="5BBE165B" w14:textId="77777777" w:rsidTr="004B654F">
        <w:tc>
          <w:tcPr>
            <w:tcW w:w="426" w:type="dxa"/>
            <w:shd w:val="clear" w:color="auto" w:fill="CCCCCC"/>
          </w:tcPr>
          <w:p w14:paraId="14231C1E" w14:textId="77777777" w:rsidR="00A45390" w:rsidRPr="00C116CB" w:rsidRDefault="00A45390" w:rsidP="004B654F">
            <w:pPr>
              <w:jc w:val="center"/>
              <w:rPr>
                <w:rFonts w:cs="Arial"/>
                <w:color w:val="000000"/>
                <w:sz w:val="18"/>
                <w:szCs w:val="18"/>
                <w:lang w:val="sl-SI"/>
              </w:rPr>
            </w:pPr>
            <w:r w:rsidRPr="00C116CB">
              <w:rPr>
                <w:rFonts w:cs="Arial"/>
                <w:color w:val="000000"/>
                <w:sz w:val="18"/>
                <w:szCs w:val="18"/>
                <w:lang w:val="sl-SI"/>
              </w:rPr>
              <w:t>24</w:t>
            </w:r>
          </w:p>
        </w:tc>
        <w:tc>
          <w:tcPr>
            <w:tcW w:w="2976" w:type="dxa"/>
          </w:tcPr>
          <w:p w14:paraId="21FA5D54" w14:textId="77777777" w:rsidR="00A45390" w:rsidRPr="00C116CB" w:rsidRDefault="00A45390" w:rsidP="004B654F">
            <w:pPr>
              <w:rPr>
                <w:rFonts w:cs="Arial"/>
                <w:color w:val="000000"/>
                <w:lang w:val="sl-SI"/>
              </w:rPr>
            </w:pPr>
            <w:r w:rsidRPr="00C116CB">
              <w:rPr>
                <w:rFonts w:cs="Arial"/>
                <w:color w:val="000000"/>
                <w:lang w:val="sl-SI"/>
              </w:rPr>
              <w:t>Ali se stimulacije dodeljujejo na osnovi delovne uspešnosti?</w:t>
            </w:r>
          </w:p>
        </w:tc>
        <w:tc>
          <w:tcPr>
            <w:tcW w:w="851" w:type="dxa"/>
          </w:tcPr>
          <w:p w14:paraId="1CDB1C5C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134" w:type="dxa"/>
          </w:tcPr>
          <w:p w14:paraId="1CDBBBC8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992" w:type="dxa"/>
          </w:tcPr>
          <w:p w14:paraId="34BFB0A3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134" w:type="dxa"/>
          </w:tcPr>
          <w:p w14:paraId="38E833E8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567" w:type="dxa"/>
          </w:tcPr>
          <w:p w14:paraId="3F1C2B31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100" w:type="dxa"/>
          </w:tcPr>
          <w:p w14:paraId="36B1BD76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</w:tr>
      <w:tr w:rsidR="00A45390" w:rsidRPr="00C116CB" w14:paraId="03034453" w14:textId="77777777" w:rsidTr="004B654F">
        <w:tc>
          <w:tcPr>
            <w:tcW w:w="426" w:type="dxa"/>
            <w:tcBorders>
              <w:bottom w:val="single" w:sz="4" w:space="0" w:color="auto"/>
            </w:tcBorders>
            <w:shd w:val="clear" w:color="auto" w:fill="CCCCCC"/>
          </w:tcPr>
          <w:p w14:paraId="266C8DA2" w14:textId="77777777" w:rsidR="00A45390" w:rsidRPr="00C116CB" w:rsidRDefault="00A45390" w:rsidP="004B654F">
            <w:pPr>
              <w:jc w:val="center"/>
              <w:rPr>
                <w:rFonts w:cs="Arial"/>
                <w:color w:val="000000"/>
                <w:sz w:val="18"/>
                <w:szCs w:val="18"/>
                <w:lang w:val="sl-SI"/>
              </w:rPr>
            </w:pPr>
          </w:p>
          <w:p w14:paraId="2D823AE6" w14:textId="77777777" w:rsidR="00A45390" w:rsidRPr="00C116CB" w:rsidRDefault="00A45390" w:rsidP="004B654F">
            <w:pPr>
              <w:jc w:val="center"/>
              <w:rPr>
                <w:rFonts w:cs="Arial"/>
                <w:color w:val="000000"/>
                <w:sz w:val="18"/>
                <w:szCs w:val="18"/>
                <w:lang w:val="sl-SI"/>
              </w:rPr>
            </w:pPr>
            <w:r w:rsidRPr="00C116CB">
              <w:rPr>
                <w:rFonts w:cs="Arial"/>
                <w:color w:val="000000"/>
                <w:sz w:val="18"/>
                <w:szCs w:val="18"/>
                <w:lang w:val="sl-SI"/>
              </w:rPr>
              <w:t>Z.</w:t>
            </w:r>
          </w:p>
          <w:p w14:paraId="781A421F" w14:textId="77777777" w:rsidR="00A45390" w:rsidRPr="00C116CB" w:rsidRDefault="00A45390" w:rsidP="004B654F">
            <w:pPr>
              <w:jc w:val="center"/>
              <w:rPr>
                <w:rFonts w:cs="Arial"/>
                <w:color w:val="000000"/>
                <w:sz w:val="18"/>
                <w:szCs w:val="18"/>
                <w:lang w:val="sl-SI"/>
              </w:rPr>
            </w:pPr>
            <w:r w:rsidRPr="00C116CB">
              <w:rPr>
                <w:rFonts w:cs="Arial"/>
                <w:color w:val="000000"/>
                <w:sz w:val="18"/>
                <w:szCs w:val="18"/>
                <w:lang w:val="sl-SI"/>
              </w:rPr>
              <w:t>št.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CCCCCC"/>
          </w:tcPr>
          <w:p w14:paraId="2267A4C9" w14:textId="77777777" w:rsidR="00A45390" w:rsidRPr="00C116CB" w:rsidRDefault="00A45390" w:rsidP="004B654F">
            <w:pPr>
              <w:jc w:val="center"/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  <w:p w14:paraId="7D2980DE" w14:textId="77777777" w:rsidR="00A45390" w:rsidRPr="00C116CB" w:rsidRDefault="00A45390" w:rsidP="004B654F">
            <w:pPr>
              <w:jc w:val="center"/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  <w:r w:rsidRPr="00C116CB">
              <w:rPr>
                <w:rFonts w:cs="Arial"/>
                <w:b/>
                <w:color w:val="000000"/>
                <w:sz w:val="24"/>
                <w:szCs w:val="24"/>
                <w:lang w:val="sl-SI"/>
              </w:rPr>
              <w:t>Vprašanje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CCCCCC"/>
          </w:tcPr>
          <w:p w14:paraId="3C41BA49" w14:textId="77777777" w:rsidR="00A45390" w:rsidRPr="00C116CB" w:rsidRDefault="00A45390" w:rsidP="004B654F">
            <w:pPr>
              <w:jc w:val="center"/>
              <w:rPr>
                <w:rFonts w:cs="Arial"/>
                <w:b/>
                <w:color w:val="000000"/>
                <w:lang w:val="sl-SI"/>
              </w:rPr>
            </w:pPr>
          </w:p>
          <w:p w14:paraId="40946341" w14:textId="77777777" w:rsidR="00A45390" w:rsidRPr="00C116CB" w:rsidRDefault="00A45390" w:rsidP="004B654F">
            <w:pPr>
              <w:jc w:val="center"/>
              <w:rPr>
                <w:rFonts w:cs="Arial"/>
                <w:b/>
                <w:color w:val="000000"/>
                <w:lang w:val="sl-SI"/>
              </w:rPr>
            </w:pPr>
            <w:r w:rsidRPr="00C116CB">
              <w:rPr>
                <w:rFonts w:cs="Arial"/>
                <w:b/>
                <w:color w:val="000000"/>
                <w:lang w:val="sl-SI"/>
              </w:rPr>
              <w:t xml:space="preserve">DA – </w:t>
            </w:r>
          </w:p>
          <w:p w14:paraId="17B07B33" w14:textId="77777777" w:rsidR="00A45390" w:rsidRPr="00C116CB" w:rsidRDefault="00A45390" w:rsidP="004B654F">
            <w:pPr>
              <w:jc w:val="center"/>
              <w:rPr>
                <w:rFonts w:cs="Arial"/>
                <w:color w:val="000000"/>
                <w:lang w:val="sl-SI"/>
              </w:rPr>
            </w:pPr>
            <w:r w:rsidRPr="00C116CB">
              <w:rPr>
                <w:rFonts w:cs="Arial"/>
                <w:color w:val="000000"/>
                <w:lang w:val="sl-SI"/>
              </w:rPr>
              <w:t>v celoti</w:t>
            </w:r>
          </w:p>
          <w:p w14:paraId="68730B0C" w14:textId="77777777" w:rsidR="00A45390" w:rsidRPr="00C116CB" w:rsidRDefault="00A45390" w:rsidP="004B654F">
            <w:pPr>
              <w:jc w:val="center"/>
              <w:rPr>
                <w:rFonts w:cs="Arial"/>
                <w:color w:val="000000"/>
                <w:lang w:val="sl-SI"/>
              </w:rPr>
            </w:pPr>
          </w:p>
          <w:p w14:paraId="207BBC0E" w14:textId="77777777" w:rsidR="00A45390" w:rsidRPr="00C116CB" w:rsidRDefault="00A45390" w:rsidP="004B654F">
            <w:pPr>
              <w:jc w:val="center"/>
              <w:rPr>
                <w:rFonts w:cs="Arial"/>
                <w:b/>
                <w:color w:val="000000"/>
                <w:lang w:val="sl-SI"/>
              </w:rPr>
            </w:pPr>
            <w:r w:rsidRPr="00C116CB">
              <w:rPr>
                <w:rFonts w:cs="Arial"/>
                <w:b/>
                <w:color w:val="000000"/>
                <w:lang w:val="sl-SI"/>
              </w:rPr>
              <w:t>(E)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CCCCCC"/>
          </w:tcPr>
          <w:p w14:paraId="45EA1FC1" w14:textId="77777777" w:rsidR="00A45390" w:rsidRPr="00C116CB" w:rsidRDefault="00A45390" w:rsidP="004B654F">
            <w:pPr>
              <w:jc w:val="center"/>
              <w:rPr>
                <w:rFonts w:cs="Arial"/>
                <w:b/>
                <w:color w:val="000000"/>
                <w:lang w:val="sl-SI"/>
              </w:rPr>
            </w:pPr>
          </w:p>
          <w:p w14:paraId="41D11192" w14:textId="77777777" w:rsidR="00A45390" w:rsidRPr="00C116CB" w:rsidRDefault="00A45390" w:rsidP="004B654F">
            <w:pPr>
              <w:jc w:val="center"/>
              <w:rPr>
                <w:rFonts w:cs="Arial"/>
                <w:color w:val="000000"/>
                <w:lang w:val="sl-SI"/>
              </w:rPr>
            </w:pPr>
            <w:r w:rsidRPr="00C116CB">
              <w:rPr>
                <w:rFonts w:cs="Arial"/>
                <w:b/>
                <w:color w:val="000000"/>
                <w:lang w:val="sl-SI"/>
              </w:rPr>
              <w:t xml:space="preserve">DA – </w:t>
            </w:r>
            <w:r w:rsidRPr="00C116CB">
              <w:rPr>
                <w:rFonts w:cs="Arial"/>
                <w:color w:val="000000"/>
                <w:lang w:val="sl-SI"/>
              </w:rPr>
              <w:t>pretežno</w:t>
            </w:r>
          </w:p>
          <w:p w14:paraId="0C9BDB72" w14:textId="77777777" w:rsidR="00A45390" w:rsidRPr="00C116CB" w:rsidRDefault="00A45390" w:rsidP="004B654F">
            <w:pPr>
              <w:jc w:val="center"/>
              <w:rPr>
                <w:rFonts w:cs="Arial"/>
                <w:b/>
                <w:color w:val="000000"/>
                <w:lang w:val="sl-SI"/>
              </w:rPr>
            </w:pPr>
          </w:p>
          <w:p w14:paraId="523E49E1" w14:textId="77777777" w:rsidR="00A45390" w:rsidRPr="00C116CB" w:rsidRDefault="00A45390" w:rsidP="004B654F">
            <w:pPr>
              <w:jc w:val="center"/>
              <w:rPr>
                <w:rFonts w:cs="Arial"/>
                <w:b/>
                <w:color w:val="000000"/>
                <w:lang w:val="sl-SI"/>
              </w:rPr>
            </w:pPr>
            <w:r w:rsidRPr="00C116CB">
              <w:rPr>
                <w:rFonts w:cs="Arial"/>
                <w:b/>
                <w:color w:val="000000"/>
                <w:lang w:val="sl-SI"/>
              </w:rPr>
              <w:t>(D)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CCCCCC"/>
          </w:tcPr>
          <w:p w14:paraId="3AA50FAF" w14:textId="77777777" w:rsidR="00A45390" w:rsidRPr="00C116CB" w:rsidRDefault="00A45390" w:rsidP="004B654F">
            <w:pPr>
              <w:jc w:val="center"/>
              <w:rPr>
                <w:rFonts w:cs="Arial"/>
                <w:b/>
                <w:color w:val="000000"/>
                <w:lang w:val="sl-SI"/>
              </w:rPr>
            </w:pPr>
          </w:p>
          <w:p w14:paraId="69578955" w14:textId="77777777" w:rsidR="00A45390" w:rsidRPr="00C116CB" w:rsidRDefault="00A45390" w:rsidP="004B654F">
            <w:pPr>
              <w:jc w:val="center"/>
              <w:rPr>
                <w:rFonts w:cs="Arial"/>
                <w:color w:val="000000"/>
                <w:lang w:val="sl-SI"/>
              </w:rPr>
            </w:pPr>
            <w:r w:rsidRPr="00C116CB">
              <w:rPr>
                <w:rFonts w:cs="Arial"/>
                <w:b/>
                <w:color w:val="000000"/>
                <w:lang w:val="sl-SI"/>
              </w:rPr>
              <w:t xml:space="preserve">DA – </w:t>
            </w:r>
            <w:r w:rsidRPr="00C116CB">
              <w:rPr>
                <w:rFonts w:cs="Arial"/>
                <w:color w:val="000000"/>
                <w:lang w:val="sl-SI"/>
              </w:rPr>
              <w:t>ponekod</w:t>
            </w:r>
          </w:p>
          <w:p w14:paraId="5E3C7D22" w14:textId="77777777" w:rsidR="00A45390" w:rsidRPr="00C116CB" w:rsidRDefault="00A45390" w:rsidP="004B654F">
            <w:pPr>
              <w:jc w:val="center"/>
              <w:rPr>
                <w:rFonts w:cs="Arial"/>
                <w:b/>
                <w:color w:val="000000"/>
                <w:lang w:val="sl-SI"/>
              </w:rPr>
            </w:pPr>
          </w:p>
          <w:p w14:paraId="519979D6" w14:textId="77777777" w:rsidR="00A45390" w:rsidRPr="00C116CB" w:rsidRDefault="00A45390" w:rsidP="004B654F">
            <w:pPr>
              <w:jc w:val="center"/>
              <w:rPr>
                <w:rFonts w:cs="Arial"/>
                <w:b/>
                <w:color w:val="000000"/>
                <w:lang w:val="sl-SI"/>
              </w:rPr>
            </w:pPr>
            <w:r w:rsidRPr="00C116CB">
              <w:rPr>
                <w:rFonts w:cs="Arial"/>
                <w:b/>
                <w:color w:val="000000"/>
                <w:lang w:val="sl-SI"/>
              </w:rPr>
              <w:t>(C)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CCCCCC"/>
          </w:tcPr>
          <w:p w14:paraId="07E3E395" w14:textId="77777777" w:rsidR="00A45390" w:rsidRPr="00C116CB" w:rsidRDefault="00A45390" w:rsidP="004B654F">
            <w:pPr>
              <w:jc w:val="center"/>
              <w:rPr>
                <w:rFonts w:cs="Arial"/>
                <w:b/>
                <w:color w:val="000000"/>
                <w:lang w:val="sl-SI"/>
              </w:rPr>
            </w:pPr>
          </w:p>
          <w:p w14:paraId="4C9E80A1" w14:textId="77777777" w:rsidR="00A45390" w:rsidRPr="00C116CB" w:rsidRDefault="00A45390" w:rsidP="004B654F">
            <w:pPr>
              <w:jc w:val="center"/>
              <w:rPr>
                <w:rFonts w:cs="Arial"/>
                <w:b/>
                <w:color w:val="000000"/>
                <w:lang w:val="sl-SI"/>
              </w:rPr>
            </w:pPr>
            <w:r w:rsidRPr="00C116CB">
              <w:rPr>
                <w:rFonts w:cs="Arial"/>
                <w:b/>
                <w:color w:val="000000"/>
                <w:lang w:val="sl-SI"/>
              </w:rPr>
              <w:t xml:space="preserve">NE - </w:t>
            </w:r>
            <w:r w:rsidRPr="00C116CB">
              <w:rPr>
                <w:rFonts w:cs="Arial"/>
                <w:color w:val="000000"/>
                <w:lang w:val="sl-SI"/>
              </w:rPr>
              <w:t>šele začetne aktivnosti</w:t>
            </w:r>
          </w:p>
          <w:p w14:paraId="77B96E7C" w14:textId="77777777" w:rsidR="00A45390" w:rsidRPr="00C116CB" w:rsidRDefault="00A45390" w:rsidP="004B654F">
            <w:pPr>
              <w:jc w:val="center"/>
              <w:rPr>
                <w:rFonts w:cs="Arial"/>
                <w:b/>
                <w:color w:val="000000"/>
                <w:lang w:val="sl-SI"/>
              </w:rPr>
            </w:pPr>
            <w:r w:rsidRPr="00C116CB">
              <w:rPr>
                <w:rFonts w:cs="Arial"/>
                <w:b/>
                <w:color w:val="000000"/>
                <w:lang w:val="sl-SI"/>
              </w:rPr>
              <w:t>(B)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CCCCCC"/>
          </w:tcPr>
          <w:p w14:paraId="1FD08EA0" w14:textId="77777777" w:rsidR="00A45390" w:rsidRPr="00C116CB" w:rsidRDefault="00A45390" w:rsidP="004B654F">
            <w:pPr>
              <w:jc w:val="center"/>
              <w:rPr>
                <w:rFonts w:cs="Arial"/>
                <w:b/>
                <w:color w:val="000000"/>
                <w:lang w:val="sl-SI"/>
              </w:rPr>
            </w:pPr>
          </w:p>
          <w:p w14:paraId="1EFC421B" w14:textId="77777777" w:rsidR="00A45390" w:rsidRPr="00C116CB" w:rsidRDefault="00A45390" w:rsidP="004B654F">
            <w:pPr>
              <w:jc w:val="center"/>
              <w:rPr>
                <w:rFonts w:cs="Arial"/>
                <w:b/>
                <w:color w:val="000000"/>
                <w:lang w:val="sl-SI"/>
              </w:rPr>
            </w:pPr>
            <w:r w:rsidRPr="00C116CB">
              <w:rPr>
                <w:rFonts w:cs="Arial"/>
                <w:b/>
                <w:color w:val="000000"/>
                <w:lang w:val="sl-SI"/>
              </w:rPr>
              <w:t>NE</w:t>
            </w:r>
          </w:p>
          <w:p w14:paraId="4E80BF34" w14:textId="77777777" w:rsidR="00A45390" w:rsidRPr="00C116CB" w:rsidRDefault="00A45390" w:rsidP="004B654F">
            <w:pPr>
              <w:jc w:val="center"/>
              <w:rPr>
                <w:rFonts w:cs="Arial"/>
                <w:b/>
                <w:color w:val="000000"/>
                <w:lang w:val="sl-SI"/>
              </w:rPr>
            </w:pPr>
          </w:p>
          <w:p w14:paraId="3C340CFA" w14:textId="77777777" w:rsidR="00A45390" w:rsidRPr="00C116CB" w:rsidRDefault="00A45390" w:rsidP="004B654F">
            <w:pPr>
              <w:jc w:val="center"/>
              <w:rPr>
                <w:rFonts w:cs="Arial"/>
                <w:b/>
                <w:color w:val="000000"/>
                <w:lang w:val="sl-SI"/>
              </w:rPr>
            </w:pPr>
          </w:p>
          <w:p w14:paraId="33E2998E" w14:textId="77777777" w:rsidR="00A45390" w:rsidRPr="00C116CB" w:rsidRDefault="00A45390" w:rsidP="004B654F">
            <w:pPr>
              <w:jc w:val="center"/>
              <w:rPr>
                <w:rFonts w:cs="Arial"/>
                <w:b/>
                <w:color w:val="000000"/>
                <w:lang w:val="sl-SI"/>
              </w:rPr>
            </w:pPr>
            <w:r w:rsidRPr="00C116CB">
              <w:rPr>
                <w:rFonts w:cs="Arial"/>
                <w:b/>
                <w:color w:val="000000"/>
                <w:lang w:val="sl-SI"/>
              </w:rPr>
              <w:t>(A)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CCCCCC"/>
          </w:tcPr>
          <w:p w14:paraId="1729A20C" w14:textId="77777777" w:rsidR="00A45390" w:rsidRPr="00C116CB" w:rsidRDefault="00A45390" w:rsidP="004B654F">
            <w:pPr>
              <w:jc w:val="center"/>
              <w:rPr>
                <w:rFonts w:cs="Arial"/>
                <w:b/>
                <w:color w:val="000000"/>
                <w:lang w:val="sl-SI"/>
              </w:rPr>
            </w:pPr>
          </w:p>
          <w:p w14:paraId="333A6872" w14:textId="77777777" w:rsidR="00A45390" w:rsidRPr="00C116CB" w:rsidRDefault="00A45390" w:rsidP="004B654F">
            <w:pPr>
              <w:jc w:val="center"/>
              <w:rPr>
                <w:rFonts w:cs="Arial"/>
                <w:b/>
                <w:color w:val="000000"/>
                <w:lang w:val="sl-SI"/>
              </w:rPr>
            </w:pPr>
            <w:r w:rsidRPr="00C116CB">
              <w:rPr>
                <w:rFonts w:cs="Arial"/>
                <w:b/>
                <w:color w:val="000000"/>
                <w:lang w:val="sl-SI"/>
              </w:rPr>
              <w:t>Vpliv:</w:t>
            </w:r>
          </w:p>
          <w:p w14:paraId="62C5BF32" w14:textId="77777777" w:rsidR="00A45390" w:rsidRPr="00C116CB" w:rsidRDefault="00A45390" w:rsidP="004B654F">
            <w:pPr>
              <w:jc w:val="center"/>
              <w:rPr>
                <w:rFonts w:cs="Arial"/>
                <w:color w:val="000000"/>
                <w:lang w:val="sl-SI"/>
              </w:rPr>
            </w:pPr>
            <w:r w:rsidRPr="00C116CB">
              <w:rPr>
                <w:rFonts w:cs="Arial"/>
                <w:color w:val="000000"/>
                <w:lang w:val="sl-SI"/>
              </w:rPr>
              <w:t>oceniti posledice</w:t>
            </w:r>
          </w:p>
          <w:p w14:paraId="5744BC93" w14:textId="77777777" w:rsidR="00A45390" w:rsidRPr="00C116CB" w:rsidRDefault="00A45390" w:rsidP="004B654F">
            <w:pPr>
              <w:jc w:val="center"/>
              <w:rPr>
                <w:rFonts w:cs="Arial"/>
                <w:b/>
                <w:color w:val="000000"/>
                <w:lang w:val="sl-SI"/>
              </w:rPr>
            </w:pPr>
            <w:r w:rsidRPr="00C116CB">
              <w:rPr>
                <w:rFonts w:cs="Arial"/>
                <w:b/>
                <w:color w:val="000000"/>
                <w:lang w:val="sl-SI"/>
              </w:rPr>
              <w:t>(od 1 – 5)</w:t>
            </w:r>
          </w:p>
        </w:tc>
      </w:tr>
      <w:tr w:rsidR="00A45390" w:rsidRPr="00C116CB" w14:paraId="7952FDFE" w14:textId="77777777" w:rsidTr="004B654F">
        <w:tblPrEx>
          <w:tblLook w:val="04A0" w:firstRow="1" w:lastRow="0" w:firstColumn="1" w:lastColumn="0" w:noHBand="0" w:noVBand="1"/>
        </w:tblPrEx>
        <w:tc>
          <w:tcPr>
            <w:tcW w:w="426" w:type="dxa"/>
            <w:tcBorders>
              <w:bottom w:val="single" w:sz="4" w:space="0" w:color="auto"/>
            </w:tcBorders>
            <w:shd w:val="clear" w:color="auto" w:fill="CCCCCC"/>
          </w:tcPr>
          <w:p w14:paraId="2F60CD5D" w14:textId="77777777" w:rsidR="00A45390" w:rsidRPr="00C116CB" w:rsidRDefault="00A45390" w:rsidP="004B654F">
            <w:pPr>
              <w:jc w:val="center"/>
              <w:rPr>
                <w:rFonts w:cs="Arial"/>
                <w:b/>
                <w:color w:val="000000"/>
                <w:sz w:val="18"/>
                <w:szCs w:val="18"/>
                <w:lang w:val="sl-SI"/>
              </w:rPr>
            </w:pPr>
          </w:p>
        </w:tc>
        <w:tc>
          <w:tcPr>
            <w:tcW w:w="2976" w:type="dxa"/>
            <w:shd w:val="clear" w:color="auto" w:fill="CCCCCC"/>
          </w:tcPr>
          <w:p w14:paraId="2FB33EE2" w14:textId="77777777" w:rsidR="00A45390" w:rsidRPr="00C116CB" w:rsidRDefault="00A45390" w:rsidP="004B654F">
            <w:pPr>
              <w:rPr>
                <w:rFonts w:cs="Arial"/>
                <w:b/>
                <w:color w:val="0000FF"/>
                <w:sz w:val="24"/>
                <w:szCs w:val="24"/>
                <w:lang w:val="sl-SI"/>
              </w:rPr>
            </w:pPr>
            <w:r w:rsidRPr="00C116CB">
              <w:rPr>
                <w:rFonts w:cs="Arial"/>
                <w:b/>
                <w:color w:val="0000FF"/>
                <w:sz w:val="24"/>
                <w:szCs w:val="24"/>
                <w:lang w:val="sl-SI"/>
              </w:rPr>
              <w:t>3. Vodenje</w:t>
            </w:r>
          </w:p>
        </w:tc>
        <w:tc>
          <w:tcPr>
            <w:tcW w:w="851" w:type="dxa"/>
            <w:shd w:val="clear" w:color="auto" w:fill="CCCCCC"/>
          </w:tcPr>
          <w:p w14:paraId="0A802345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134" w:type="dxa"/>
            <w:shd w:val="clear" w:color="auto" w:fill="CCCCCC"/>
          </w:tcPr>
          <w:p w14:paraId="70D5C643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992" w:type="dxa"/>
            <w:shd w:val="clear" w:color="auto" w:fill="CCCCCC"/>
          </w:tcPr>
          <w:p w14:paraId="5423DB05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134" w:type="dxa"/>
            <w:shd w:val="clear" w:color="auto" w:fill="CCCCCC"/>
          </w:tcPr>
          <w:p w14:paraId="7E963132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567" w:type="dxa"/>
            <w:shd w:val="clear" w:color="auto" w:fill="CCCCCC"/>
          </w:tcPr>
          <w:p w14:paraId="62EA37F5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100" w:type="dxa"/>
            <w:shd w:val="clear" w:color="auto" w:fill="CCCCCC"/>
          </w:tcPr>
          <w:p w14:paraId="4E71A851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</w:tr>
      <w:tr w:rsidR="00A45390" w:rsidRPr="00C116CB" w14:paraId="3B02B224" w14:textId="77777777" w:rsidTr="004B654F">
        <w:tblPrEx>
          <w:tblLook w:val="04A0" w:firstRow="1" w:lastRow="0" w:firstColumn="1" w:lastColumn="0" w:noHBand="0" w:noVBand="1"/>
        </w:tblPrEx>
        <w:tc>
          <w:tcPr>
            <w:tcW w:w="426" w:type="dxa"/>
            <w:shd w:val="clear" w:color="auto" w:fill="CCCCCC"/>
          </w:tcPr>
          <w:p w14:paraId="7FE6FFEA" w14:textId="77777777" w:rsidR="00A45390" w:rsidRPr="00C116CB" w:rsidRDefault="00A45390" w:rsidP="004B654F">
            <w:pPr>
              <w:jc w:val="center"/>
              <w:rPr>
                <w:rFonts w:cs="Arial"/>
                <w:color w:val="000000"/>
                <w:sz w:val="18"/>
                <w:szCs w:val="18"/>
                <w:lang w:val="sl-SI"/>
              </w:rPr>
            </w:pPr>
            <w:r w:rsidRPr="00C116CB">
              <w:rPr>
                <w:rFonts w:cs="Arial"/>
                <w:color w:val="000000"/>
                <w:sz w:val="18"/>
                <w:szCs w:val="18"/>
                <w:lang w:val="sl-SI"/>
              </w:rPr>
              <w:t>25</w:t>
            </w:r>
          </w:p>
        </w:tc>
        <w:tc>
          <w:tcPr>
            <w:tcW w:w="2976" w:type="dxa"/>
          </w:tcPr>
          <w:p w14:paraId="5BF4C3F2" w14:textId="77777777" w:rsidR="00A45390" w:rsidRPr="00C116CB" w:rsidRDefault="00A45390" w:rsidP="004B654F">
            <w:pPr>
              <w:rPr>
                <w:rFonts w:cs="Arial"/>
                <w:color w:val="000000"/>
                <w:lang w:val="sl-SI"/>
              </w:rPr>
            </w:pPr>
            <w:r w:rsidRPr="00C116CB">
              <w:rPr>
                <w:rFonts w:cs="Arial"/>
                <w:color w:val="000000"/>
                <w:lang w:val="sl-SI"/>
              </w:rPr>
              <w:t>Ali imate pooblastila za delo za odobravanje poslov (za katere ste zadolženi) v pisni obliki?</w:t>
            </w:r>
          </w:p>
        </w:tc>
        <w:tc>
          <w:tcPr>
            <w:tcW w:w="851" w:type="dxa"/>
          </w:tcPr>
          <w:p w14:paraId="580DF234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134" w:type="dxa"/>
          </w:tcPr>
          <w:p w14:paraId="2A11A62F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992" w:type="dxa"/>
          </w:tcPr>
          <w:p w14:paraId="02212521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134" w:type="dxa"/>
          </w:tcPr>
          <w:p w14:paraId="4C9A247A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567" w:type="dxa"/>
          </w:tcPr>
          <w:p w14:paraId="50762CB8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100" w:type="dxa"/>
          </w:tcPr>
          <w:p w14:paraId="609E7BDD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</w:tr>
      <w:tr w:rsidR="00A45390" w:rsidRPr="00C116CB" w14:paraId="4F3B592F" w14:textId="77777777" w:rsidTr="004B654F">
        <w:tblPrEx>
          <w:tblLook w:val="04A0" w:firstRow="1" w:lastRow="0" w:firstColumn="1" w:lastColumn="0" w:noHBand="0" w:noVBand="1"/>
        </w:tblPrEx>
        <w:tc>
          <w:tcPr>
            <w:tcW w:w="426" w:type="dxa"/>
            <w:shd w:val="clear" w:color="auto" w:fill="CCCCCC"/>
          </w:tcPr>
          <w:p w14:paraId="7178D549" w14:textId="77777777" w:rsidR="00A45390" w:rsidRPr="00C116CB" w:rsidRDefault="00A45390" w:rsidP="004B654F">
            <w:pPr>
              <w:jc w:val="center"/>
              <w:rPr>
                <w:rFonts w:cs="Arial"/>
                <w:color w:val="000000"/>
                <w:sz w:val="18"/>
                <w:szCs w:val="18"/>
                <w:lang w:val="sl-SI"/>
              </w:rPr>
            </w:pPr>
            <w:r w:rsidRPr="00C116CB">
              <w:rPr>
                <w:rFonts w:cs="Arial"/>
                <w:color w:val="000000"/>
                <w:sz w:val="18"/>
                <w:szCs w:val="18"/>
                <w:lang w:val="sl-SI"/>
              </w:rPr>
              <w:t>26</w:t>
            </w:r>
          </w:p>
        </w:tc>
        <w:tc>
          <w:tcPr>
            <w:tcW w:w="2976" w:type="dxa"/>
          </w:tcPr>
          <w:p w14:paraId="439B32ED" w14:textId="77777777" w:rsidR="00A45390" w:rsidRPr="00C116CB" w:rsidRDefault="00A45390" w:rsidP="004B654F">
            <w:pPr>
              <w:rPr>
                <w:rFonts w:cs="Arial"/>
                <w:color w:val="000000"/>
                <w:lang w:val="sl-SI"/>
              </w:rPr>
            </w:pPr>
            <w:r w:rsidRPr="00C116CB">
              <w:rPr>
                <w:rFonts w:cs="Arial"/>
                <w:color w:val="000000"/>
                <w:lang w:val="sl-SI"/>
              </w:rPr>
              <w:t xml:space="preserve">Ali je vzpostavljen nadzor nad izvajanjem sprejetih postopkov </w:t>
            </w:r>
            <w:r w:rsidRPr="00C116CB">
              <w:rPr>
                <w:rFonts w:cs="Arial"/>
                <w:color w:val="000000"/>
                <w:lang w:val="sl-SI"/>
              </w:rPr>
              <w:lastRenderedPageBreak/>
              <w:t>dela, izvajanjem pooblastil in delovanjem notranjih kontrol?</w:t>
            </w:r>
          </w:p>
        </w:tc>
        <w:tc>
          <w:tcPr>
            <w:tcW w:w="851" w:type="dxa"/>
          </w:tcPr>
          <w:p w14:paraId="33FD8D08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134" w:type="dxa"/>
          </w:tcPr>
          <w:p w14:paraId="21184B11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992" w:type="dxa"/>
          </w:tcPr>
          <w:p w14:paraId="3C0498E1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134" w:type="dxa"/>
          </w:tcPr>
          <w:p w14:paraId="1769B114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567" w:type="dxa"/>
          </w:tcPr>
          <w:p w14:paraId="4CBB0EBA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100" w:type="dxa"/>
          </w:tcPr>
          <w:p w14:paraId="3F30D3D5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</w:tr>
      <w:tr w:rsidR="00A45390" w:rsidRPr="00C116CB" w14:paraId="5ABC4B01" w14:textId="77777777" w:rsidTr="004B654F">
        <w:tblPrEx>
          <w:tblLook w:val="04A0" w:firstRow="1" w:lastRow="0" w:firstColumn="1" w:lastColumn="0" w:noHBand="0" w:noVBand="1"/>
        </w:tblPrEx>
        <w:tc>
          <w:tcPr>
            <w:tcW w:w="426" w:type="dxa"/>
            <w:shd w:val="clear" w:color="auto" w:fill="CCCCCC"/>
          </w:tcPr>
          <w:p w14:paraId="32D952DE" w14:textId="77777777" w:rsidR="00A45390" w:rsidRPr="00C116CB" w:rsidRDefault="00A45390" w:rsidP="004B654F">
            <w:pPr>
              <w:jc w:val="center"/>
              <w:rPr>
                <w:rFonts w:cs="Arial"/>
                <w:color w:val="000000"/>
                <w:sz w:val="18"/>
                <w:szCs w:val="18"/>
                <w:lang w:val="sl-SI"/>
              </w:rPr>
            </w:pPr>
            <w:r w:rsidRPr="00C116CB">
              <w:rPr>
                <w:rFonts w:cs="Arial"/>
                <w:color w:val="000000"/>
                <w:sz w:val="18"/>
                <w:szCs w:val="18"/>
                <w:lang w:val="sl-SI"/>
              </w:rPr>
              <w:t>27</w:t>
            </w:r>
          </w:p>
        </w:tc>
        <w:tc>
          <w:tcPr>
            <w:tcW w:w="2976" w:type="dxa"/>
          </w:tcPr>
          <w:p w14:paraId="564CCC9D" w14:textId="77777777" w:rsidR="00A45390" w:rsidRPr="00C116CB" w:rsidRDefault="00A45390" w:rsidP="004B654F">
            <w:pPr>
              <w:rPr>
                <w:rFonts w:cs="Arial"/>
                <w:color w:val="000000"/>
                <w:lang w:val="sl-SI"/>
              </w:rPr>
            </w:pPr>
            <w:r w:rsidRPr="00C116CB">
              <w:rPr>
                <w:rFonts w:cs="Arial"/>
                <w:color w:val="000000"/>
                <w:lang w:val="sl-SI"/>
              </w:rPr>
              <w:t>Ali je vzpostavljeno primerno in pravočasno ukrepanje ob ugotovljenih pomanjkljivostih, nepravilnostih?</w:t>
            </w:r>
          </w:p>
        </w:tc>
        <w:tc>
          <w:tcPr>
            <w:tcW w:w="851" w:type="dxa"/>
          </w:tcPr>
          <w:p w14:paraId="5B528531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134" w:type="dxa"/>
          </w:tcPr>
          <w:p w14:paraId="07CC80B2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992" w:type="dxa"/>
          </w:tcPr>
          <w:p w14:paraId="4B71E29D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134" w:type="dxa"/>
          </w:tcPr>
          <w:p w14:paraId="6B0F727B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567" w:type="dxa"/>
          </w:tcPr>
          <w:p w14:paraId="4AA7C388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100" w:type="dxa"/>
          </w:tcPr>
          <w:p w14:paraId="21051326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</w:tr>
      <w:tr w:rsidR="00A45390" w:rsidRPr="00C116CB" w14:paraId="5E6C79D8" w14:textId="77777777" w:rsidTr="004B654F">
        <w:tblPrEx>
          <w:tblLook w:val="04A0" w:firstRow="1" w:lastRow="0" w:firstColumn="1" w:lastColumn="0" w:noHBand="0" w:noVBand="1"/>
        </w:tblPrEx>
        <w:tc>
          <w:tcPr>
            <w:tcW w:w="426" w:type="dxa"/>
            <w:shd w:val="clear" w:color="auto" w:fill="CCCCCC"/>
          </w:tcPr>
          <w:p w14:paraId="04965A08" w14:textId="77777777" w:rsidR="00A45390" w:rsidRPr="00C116CB" w:rsidRDefault="00A45390" w:rsidP="004B654F">
            <w:pPr>
              <w:jc w:val="center"/>
              <w:rPr>
                <w:rFonts w:cs="Arial"/>
                <w:color w:val="000000"/>
                <w:sz w:val="18"/>
                <w:szCs w:val="18"/>
                <w:lang w:val="sl-SI"/>
              </w:rPr>
            </w:pPr>
            <w:r w:rsidRPr="00C116CB">
              <w:rPr>
                <w:rFonts w:cs="Arial"/>
                <w:color w:val="000000"/>
                <w:sz w:val="18"/>
                <w:szCs w:val="18"/>
                <w:lang w:val="sl-SI"/>
              </w:rPr>
              <w:t>28</w:t>
            </w:r>
          </w:p>
        </w:tc>
        <w:tc>
          <w:tcPr>
            <w:tcW w:w="2976" w:type="dxa"/>
          </w:tcPr>
          <w:p w14:paraId="17089144" w14:textId="77777777" w:rsidR="00A45390" w:rsidRPr="00C116CB" w:rsidRDefault="00A45390" w:rsidP="004B654F">
            <w:pPr>
              <w:rPr>
                <w:rFonts w:cs="Arial"/>
                <w:color w:val="000000"/>
                <w:lang w:val="sl-SI"/>
              </w:rPr>
            </w:pPr>
            <w:r w:rsidRPr="00C116CB">
              <w:rPr>
                <w:rFonts w:cs="Arial"/>
                <w:color w:val="000000"/>
                <w:lang w:val="sl-SI"/>
              </w:rPr>
              <w:t>Ali je vodstvo prepričano, da so upravljanje s tveganji, notranje kontroliranje in revidiranje koristni procesi oz. prispevajo k doseganju ciljev?</w:t>
            </w:r>
          </w:p>
        </w:tc>
        <w:tc>
          <w:tcPr>
            <w:tcW w:w="851" w:type="dxa"/>
          </w:tcPr>
          <w:p w14:paraId="3EB9A58F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134" w:type="dxa"/>
          </w:tcPr>
          <w:p w14:paraId="73114034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992" w:type="dxa"/>
          </w:tcPr>
          <w:p w14:paraId="77D90240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134" w:type="dxa"/>
          </w:tcPr>
          <w:p w14:paraId="5B3838BA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567" w:type="dxa"/>
          </w:tcPr>
          <w:p w14:paraId="16E50B91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100" w:type="dxa"/>
          </w:tcPr>
          <w:p w14:paraId="6BF984E7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</w:tr>
      <w:tr w:rsidR="00A45390" w:rsidRPr="00C116CB" w14:paraId="0E496DDC" w14:textId="77777777" w:rsidTr="004B654F">
        <w:tblPrEx>
          <w:tblLook w:val="04A0" w:firstRow="1" w:lastRow="0" w:firstColumn="1" w:lastColumn="0" w:noHBand="0" w:noVBand="1"/>
        </w:tblPrEx>
        <w:tc>
          <w:tcPr>
            <w:tcW w:w="426" w:type="dxa"/>
            <w:shd w:val="clear" w:color="auto" w:fill="CCCCCC"/>
          </w:tcPr>
          <w:p w14:paraId="028B2AEA" w14:textId="77777777" w:rsidR="00A45390" w:rsidRPr="00C116CB" w:rsidRDefault="00A45390" w:rsidP="004B654F">
            <w:pPr>
              <w:jc w:val="center"/>
              <w:rPr>
                <w:rFonts w:cs="Arial"/>
                <w:color w:val="000000"/>
                <w:sz w:val="18"/>
                <w:szCs w:val="18"/>
                <w:lang w:val="sl-SI"/>
              </w:rPr>
            </w:pPr>
            <w:r w:rsidRPr="00C116CB">
              <w:rPr>
                <w:rFonts w:cs="Arial"/>
                <w:color w:val="000000"/>
                <w:sz w:val="18"/>
                <w:szCs w:val="18"/>
                <w:lang w:val="sl-SI"/>
              </w:rPr>
              <w:t>29</w:t>
            </w:r>
          </w:p>
        </w:tc>
        <w:tc>
          <w:tcPr>
            <w:tcW w:w="2976" w:type="dxa"/>
          </w:tcPr>
          <w:p w14:paraId="2FFA0583" w14:textId="77777777" w:rsidR="00A45390" w:rsidRPr="00C116CB" w:rsidRDefault="00A45390" w:rsidP="004B654F">
            <w:pPr>
              <w:rPr>
                <w:rFonts w:cs="Arial"/>
                <w:color w:val="000000"/>
                <w:lang w:val="sl-SI"/>
              </w:rPr>
            </w:pPr>
            <w:r w:rsidRPr="00C116CB">
              <w:rPr>
                <w:rFonts w:cs="Arial"/>
                <w:color w:val="000000"/>
                <w:lang w:val="sl-SI"/>
              </w:rPr>
              <w:t>Ali je zagotovljeno pravočasno nadomeščanje oz. nasledstvo za ključne kadre?</w:t>
            </w:r>
          </w:p>
        </w:tc>
        <w:tc>
          <w:tcPr>
            <w:tcW w:w="851" w:type="dxa"/>
          </w:tcPr>
          <w:p w14:paraId="25B23667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134" w:type="dxa"/>
          </w:tcPr>
          <w:p w14:paraId="40DDE6A8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992" w:type="dxa"/>
          </w:tcPr>
          <w:p w14:paraId="1BE6A1AF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134" w:type="dxa"/>
          </w:tcPr>
          <w:p w14:paraId="79D58A91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567" w:type="dxa"/>
          </w:tcPr>
          <w:p w14:paraId="1031CE45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100" w:type="dxa"/>
          </w:tcPr>
          <w:p w14:paraId="61C2EEA0" w14:textId="77777777" w:rsidR="00A45390" w:rsidRPr="00C116CB" w:rsidRDefault="00A45390" w:rsidP="004B654F">
            <w:pPr>
              <w:rPr>
                <w:rFonts w:cs="Arial"/>
                <w:b/>
                <w:color w:val="000000"/>
                <w:sz w:val="24"/>
                <w:szCs w:val="24"/>
                <w:lang w:val="sl-SI"/>
              </w:rPr>
            </w:pPr>
          </w:p>
        </w:tc>
      </w:tr>
    </w:tbl>
    <w:p w14:paraId="32083C75" w14:textId="77777777" w:rsidR="00A45390" w:rsidRPr="00C116CB" w:rsidRDefault="00A45390" w:rsidP="00A45390">
      <w:pPr>
        <w:rPr>
          <w:rFonts w:cs="Arial"/>
          <w:lang w:val="sl-SI"/>
        </w:rPr>
      </w:pPr>
    </w:p>
    <w:p w14:paraId="01041C70" w14:textId="77777777" w:rsidR="00A45390" w:rsidRPr="00C116CB" w:rsidRDefault="00A45390" w:rsidP="00A45390">
      <w:pPr>
        <w:rPr>
          <w:rFonts w:cs="Arial"/>
          <w:lang w:val="sl-SI"/>
        </w:rPr>
      </w:pPr>
    </w:p>
    <w:p w14:paraId="15C3B68D" w14:textId="77777777" w:rsidR="00A45390" w:rsidRPr="00C116CB" w:rsidRDefault="00A45390" w:rsidP="00A45390">
      <w:pPr>
        <w:rPr>
          <w:rFonts w:cs="Arial"/>
          <w:lang w:val="sl-SI"/>
        </w:rPr>
      </w:pPr>
    </w:p>
    <w:tbl>
      <w:tblPr>
        <w:tblStyle w:val="Tabelamrea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212"/>
      </w:tblGrid>
      <w:tr w:rsidR="00A45390" w:rsidRPr="00C116CB" w14:paraId="3FD38404" w14:textId="77777777" w:rsidTr="004B654F">
        <w:tc>
          <w:tcPr>
            <w:tcW w:w="9212" w:type="dxa"/>
            <w:shd w:val="clear" w:color="auto" w:fill="D9D9D9" w:themeFill="background1" w:themeFillShade="D9"/>
          </w:tcPr>
          <w:p w14:paraId="103F0C1A" w14:textId="77777777" w:rsidR="00A45390" w:rsidRPr="00C116CB" w:rsidRDefault="00A45390" w:rsidP="004B654F">
            <w:pPr>
              <w:autoSpaceDE w:val="0"/>
              <w:autoSpaceDN w:val="0"/>
              <w:adjustRightInd w:val="0"/>
              <w:rPr>
                <w:rFonts w:cs="Times-Bold"/>
                <w:b/>
                <w:bCs/>
                <w:lang w:val="sl-SI"/>
              </w:rPr>
            </w:pPr>
          </w:p>
          <w:p w14:paraId="5DC00E5C" w14:textId="77777777" w:rsidR="00A45390" w:rsidRPr="00C116CB" w:rsidRDefault="00A45390" w:rsidP="004B654F">
            <w:pPr>
              <w:autoSpaceDE w:val="0"/>
              <w:autoSpaceDN w:val="0"/>
              <w:adjustRightInd w:val="0"/>
              <w:rPr>
                <w:rFonts w:cs="Times-Roman"/>
                <w:lang w:val="sl-SI"/>
              </w:rPr>
            </w:pPr>
            <w:r w:rsidRPr="00C116CB">
              <w:rPr>
                <w:rFonts w:cs="Times-Bold"/>
                <w:b/>
                <w:bCs/>
                <w:lang w:val="sl-SI"/>
              </w:rPr>
              <w:t>PRIPRAVIL(A):</w:t>
            </w:r>
          </w:p>
          <w:p w14:paraId="2BF3B780" w14:textId="77777777" w:rsidR="00A45390" w:rsidRPr="00C116CB" w:rsidRDefault="00A45390" w:rsidP="004B654F">
            <w:pPr>
              <w:autoSpaceDE w:val="0"/>
              <w:autoSpaceDN w:val="0"/>
              <w:adjustRightInd w:val="0"/>
              <w:rPr>
                <w:rFonts w:cs="Times-Roman"/>
                <w:lang w:val="sl-SI"/>
              </w:rPr>
            </w:pPr>
          </w:p>
        </w:tc>
      </w:tr>
    </w:tbl>
    <w:p w14:paraId="307C511D" w14:textId="77777777" w:rsidR="00A45390" w:rsidRPr="00C116CB" w:rsidRDefault="00A45390" w:rsidP="00A45390">
      <w:pPr>
        <w:rPr>
          <w:rFonts w:cs="Arial"/>
          <w:b/>
          <w:bCs/>
          <w:sz w:val="28"/>
          <w:szCs w:val="28"/>
          <w:lang w:val="sl-SI"/>
        </w:rPr>
      </w:pPr>
    </w:p>
    <w:p w14:paraId="562EAEA1" w14:textId="77777777" w:rsidR="008502AC" w:rsidRPr="00C116CB" w:rsidRDefault="008502AC">
      <w:pPr>
        <w:pStyle w:val="Glava"/>
        <w:tabs>
          <w:tab w:val="clear" w:pos="4320"/>
          <w:tab w:val="clear" w:pos="8640"/>
        </w:tabs>
        <w:rPr>
          <w:szCs w:val="22"/>
          <w:lang w:val="sl-SI"/>
        </w:rPr>
      </w:pPr>
    </w:p>
    <w:p w14:paraId="57EE3A97" w14:textId="77777777" w:rsidR="008502AC" w:rsidRPr="00C116CB" w:rsidRDefault="008502AC">
      <w:pPr>
        <w:pStyle w:val="Glava"/>
        <w:tabs>
          <w:tab w:val="clear" w:pos="4320"/>
          <w:tab w:val="clear" w:pos="8640"/>
        </w:tabs>
        <w:rPr>
          <w:szCs w:val="22"/>
          <w:lang w:val="sl-SI"/>
        </w:rPr>
      </w:pPr>
    </w:p>
    <w:p w14:paraId="694AA678" w14:textId="77777777" w:rsidR="008502AC" w:rsidRPr="00C116CB" w:rsidRDefault="008502AC">
      <w:pPr>
        <w:pStyle w:val="Glava"/>
        <w:tabs>
          <w:tab w:val="clear" w:pos="4320"/>
          <w:tab w:val="clear" w:pos="8640"/>
        </w:tabs>
        <w:rPr>
          <w:szCs w:val="22"/>
          <w:lang w:val="sl-SI"/>
        </w:rPr>
      </w:pPr>
    </w:p>
    <w:p w14:paraId="6FE12DD8" w14:textId="77777777" w:rsidR="008502AC" w:rsidRPr="00C116CB" w:rsidRDefault="008502AC">
      <w:pPr>
        <w:pStyle w:val="Glava"/>
        <w:tabs>
          <w:tab w:val="clear" w:pos="4320"/>
          <w:tab w:val="clear" w:pos="8640"/>
        </w:tabs>
        <w:rPr>
          <w:szCs w:val="22"/>
          <w:lang w:val="sl-SI"/>
        </w:rPr>
      </w:pPr>
    </w:p>
    <w:p w14:paraId="2CA8B905" w14:textId="23CAB508" w:rsidR="008502AC" w:rsidRPr="00C116CB" w:rsidRDefault="00E14398" w:rsidP="00E14398">
      <w:pPr>
        <w:pStyle w:val="Glava"/>
        <w:tabs>
          <w:tab w:val="clear" w:pos="4320"/>
          <w:tab w:val="clear" w:pos="8640"/>
          <w:tab w:val="left" w:pos="3547"/>
        </w:tabs>
        <w:jc w:val="left"/>
        <w:rPr>
          <w:b/>
          <w:sz w:val="28"/>
          <w:szCs w:val="28"/>
          <w:lang w:val="sl-SI"/>
        </w:rPr>
      </w:pPr>
      <w:r w:rsidRPr="00C116CB">
        <w:rPr>
          <w:b/>
          <w:sz w:val="28"/>
          <w:szCs w:val="28"/>
          <w:lang w:val="sl-SI"/>
        </w:rPr>
        <w:tab/>
      </w:r>
    </w:p>
    <w:sectPr w:rsidR="008502AC" w:rsidRPr="00C116CB" w:rsidSect="00AB7F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7" w:h="16840" w:code="9"/>
      <w:pgMar w:top="851" w:right="1134" w:bottom="1701" w:left="1418" w:header="851" w:footer="1106" w:gutter="0"/>
      <w:cols w:space="708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491A08" w14:textId="77777777" w:rsidR="00167F28" w:rsidRDefault="00167F28">
      <w:r>
        <w:separator/>
      </w:r>
    </w:p>
  </w:endnote>
  <w:endnote w:type="continuationSeparator" w:id="0">
    <w:p w14:paraId="4A551805" w14:textId="77777777" w:rsidR="00167F28" w:rsidRDefault="00167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-Bold">
    <w:altName w:val="Time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altName w:val="Time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41AA69" w14:textId="77777777" w:rsidR="00EF30A5" w:rsidRDefault="00EF30A5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C33038" w14:textId="77777777" w:rsidR="00EF30A5" w:rsidRDefault="00EF30A5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9EEA86" w14:textId="77777777" w:rsidR="00EF30A5" w:rsidRDefault="00EF30A5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DC9E92" w14:textId="77777777" w:rsidR="00167F28" w:rsidRDefault="00167F28">
      <w:r>
        <w:separator/>
      </w:r>
    </w:p>
  </w:footnote>
  <w:footnote w:type="continuationSeparator" w:id="0">
    <w:p w14:paraId="357F4FE1" w14:textId="77777777" w:rsidR="00167F28" w:rsidRDefault="00167F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FDE858" w14:textId="77777777" w:rsidR="00EF30A5" w:rsidRDefault="00EF30A5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269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6" w:space="0" w:color="auto"/>
        <w:insideV w:val="single" w:sz="6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836"/>
      <w:gridCol w:w="3118"/>
      <w:gridCol w:w="3544"/>
    </w:tblGrid>
    <w:tr w:rsidR="008502AC" w14:paraId="326F278B" w14:textId="77777777" w:rsidTr="00854926">
      <w:trPr>
        <w:cantSplit/>
      </w:trPr>
      <w:tc>
        <w:tcPr>
          <w:tcW w:w="2836" w:type="dxa"/>
          <w:vMerge w:val="restart"/>
          <w:tcBorders>
            <w:top w:val="single" w:sz="12" w:space="0" w:color="auto"/>
            <w:bottom w:val="nil"/>
          </w:tcBorders>
          <w:vAlign w:val="center"/>
        </w:tcPr>
        <w:p w14:paraId="7031DA3A" w14:textId="1CB27406" w:rsidR="008502AC" w:rsidRDefault="00210B5C" w:rsidP="00854926">
          <w:r>
            <w:rPr>
              <w:noProof/>
              <w:lang w:val="sl-SI" w:eastAsia="sl-SI"/>
            </w:rPr>
            <w:drawing>
              <wp:anchor distT="0" distB="0" distL="114300" distR="114300" simplePos="0" relativeHeight="251660288" behindDoc="0" locked="0" layoutInCell="1" allowOverlap="1" wp14:anchorId="0519CCB8" wp14:editId="22EFD606">
                <wp:simplePos x="0" y="0"/>
                <wp:positionH relativeFrom="column">
                  <wp:posOffset>434975</wp:posOffset>
                </wp:positionH>
                <wp:positionV relativeFrom="paragraph">
                  <wp:posOffset>70485</wp:posOffset>
                </wp:positionV>
                <wp:extent cx="910590" cy="950595"/>
                <wp:effectExtent l="0" t="0" r="0" b="0"/>
                <wp:wrapNone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2011 vodovod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0590" cy="9505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662" w:type="dxa"/>
          <w:gridSpan w:val="2"/>
          <w:tcBorders>
            <w:top w:val="single" w:sz="12" w:space="0" w:color="auto"/>
          </w:tcBorders>
        </w:tcPr>
        <w:p w14:paraId="438DCFF1" w14:textId="645AC382" w:rsidR="008502AC" w:rsidRPr="00C47455" w:rsidRDefault="008502AC" w:rsidP="00854926">
          <w:pPr>
            <w:pStyle w:val="Naslov3"/>
            <w:jc w:val="center"/>
            <w:rPr>
              <w:rFonts w:ascii="Arial" w:hAnsi="Arial" w:cs="Arial"/>
            </w:rPr>
          </w:pPr>
          <w:r w:rsidRPr="00C47455">
            <w:rPr>
              <w:rFonts w:ascii="Arial" w:hAnsi="Arial" w:cs="Arial"/>
            </w:rPr>
            <w:t>VARNOSTNA POLITIKA</w:t>
          </w:r>
          <w:r w:rsidR="000415AD">
            <w:rPr>
              <w:rFonts w:ascii="Arial" w:hAnsi="Arial" w:cs="Arial"/>
            </w:rPr>
            <w:t xml:space="preserve"> – Ocena tveganj</w:t>
          </w:r>
        </w:p>
      </w:tc>
    </w:tr>
    <w:tr w:rsidR="008502AC" w14:paraId="4E8F47EC" w14:textId="77777777" w:rsidTr="00854926">
      <w:trPr>
        <w:cantSplit/>
      </w:trPr>
      <w:tc>
        <w:tcPr>
          <w:tcW w:w="2836" w:type="dxa"/>
          <w:vMerge/>
          <w:tcBorders>
            <w:top w:val="nil"/>
            <w:bottom w:val="nil"/>
          </w:tcBorders>
        </w:tcPr>
        <w:p w14:paraId="6D4CD4E9" w14:textId="77777777" w:rsidR="008502AC" w:rsidRDefault="008502AC" w:rsidP="00854926">
          <w:pPr>
            <w:jc w:val="center"/>
          </w:pPr>
        </w:p>
      </w:tc>
      <w:tc>
        <w:tcPr>
          <w:tcW w:w="6662" w:type="dxa"/>
          <w:gridSpan w:val="2"/>
          <w:tcBorders>
            <w:top w:val="nil"/>
          </w:tcBorders>
        </w:tcPr>
        <w:p w14:paraId="3790F18C" w14:textId="09AF4F15" w:rsidR="008502AC" w:rsidRPr="00FA0D1A" w:rsidRDefault="000415AD" w:rsidP="00854926">
          <w:pPr>
            <w:pStyle w:val="Glava"/>
            <w:tabs>
              <w:tab w:val="clear" w:pos="4320"/>
              <w:tab w:val="clear" w:pos="8640"/>
            </w:tabs>
            <w:jc w:val="center"/>
            <w:rPr>
              <w:b/>
              <w:sz w:val="24"/>
              <w:szCs w:val="24"/>
              <w:lang w:val="sl-SI"/>
            </w:rPr>
          </w:pPr>
          <w:r>
            <w:rPr>
              <w:b/>
              <w:sz w:val="24"/>
              <w:szCs w:val="24"/>
              <w:lang w:val="sl-SI"/>
            </w:rPr>
            <w:t>Tveganja človeških virov</w:t>
          </w:r>
        </w:p>
      </w:tc>
    </w:tr>
    <w:tr w:rsidR="008502AC" w14:paraId="6370AFE6" w14:textId="77777777" w:rsidTr="00854926">
      <w:trPr>
        <w:cantSplit/>
      </w:trPr>
      <w:tc>
        <w:tcPr>
          <w:tcW w:w="2836" w:type="dxa"/>
          <w:vMerge/>
          <w:tcBorders>
            <w:top w:val="nil"/>
            <w:bottom w:val="nil"/>
          </w:tcBorders>
        </w:tcPr>
        <w:p w14:paraId="69C70E2F" w14:textId="77777777" w:rsidR="008502AC" w:rsidRDefault="008502AC" w:rsidP="00854926">
          <w:pPr>
            <w:jc w:val="center"/>
          </w:pPr>
        </w:p>
      </w:tc>
      <w:tc>
        <w:tcPr>
          <w:tcW w:w="3118" w:type="dxa"/>
          <w:tcBorders>
            <w:top w:val="nil"/>
          </w:tcBorders>
        </w:tcPr>
        <w:p w14:paraId="14781F08" w14:textId="65C85691" w:rsidR="008502AC" w:rsidRPr="00FA0D1A" w:rsidRDefault="000415AD" w:rsidP="00854926">
          <w:pPr>
            <w:tabs>
              <w:tab w:val="left" w:pos="1304"/>
            </w:tabs>
            <w:ind w:left="284"/>
            <w:rPr>
              <w:lang w:val="de-DE"/>
            </w:rPr>
          </w:pPr>
          <w:r>
            <w:rPr>
              <w:lang w:val="de-DE"/>
            </w:rPr>
            <w:t>Oznaka: VP-OT_Kadri</w:t>
          </w:r>
        </w:p>
      </w:tc>
      <w:tc>
        <w:tcPr>
          <w:tcW w:w="3544" w:type="dxa"/>
        </w:tcPr>
        <w:p w14:paraId="5F4B3658" w14:textId="37D18CE1" w:rsidR="008502AC" w:rsidRPr="00FA0D1A" w:rsidRDefault="000415AD" w:rsidP="00854926">
          <w:pPr>
            <w:tabs>
              <w:tab w:val="left" w:pos="1191"/>
            </w:tabs>
            <w:ind w:left="284"/>
          </w:pPr>
          <w:r>
            <w:t>Datum</w:t>
          </w:r>
          <w:r w:rsidR="004F326A">
            <w:t>:XX.XX.XXXX</w:t>
          </w:r>
        </w:p>
      </w:tc>
    </w:tr>
    <w:tr w:rsidR="008502AC" w14:paraId="380F536B" w14:textId="77777777" w:rsidTr="00854926">
      <w:trPr>
        <w:cantSplit/>
      </w:trPr>
      <w:tc>
        <w:tcPr>
          <w:tcW w:w="2836" w:type="dxa"/>
          <w:vMerge/>
          <w:tcBorders>
            <w:top w:val="nil"/>
            <w:bottom w:val="nil"/>
          </w:tcBorders>
        </w:tcPr>
        <w:p w14:paraId="7518F3E7" w14:textId="77777777" w:rsidR="008502AC" w:rsidRDefault="008502AC" w:rsidP="00854926">
          <w:pPr>
            <w:jc w:val="center"/>
          </w:pPr>
        </w:p>
      </w:tc>
      <w:tc>
        <w:tcPr>
          <w:tcW w:w="3118" w:type="dxa"/>
        </w:tcPr>
        <w:p w14:paraId="5951CD97" w14:textId="73948FB4" w:rsidR="008502AC" w:rsidRPr="00FA0D1A" w:rsidRDefault="000415AD" w:rsidP="00854926">
          <w:pPr>
            <w:tabs>
              <w:tab w:val="left" w:pos="1304"/>
            </w:tabs>
            <w:ind w:left="284"/>
          </w:pPr>
          <w:r>
            <w:t>Verzija:</w:t>
          </w:r>
          <w:r w:rsidR="00EF30A5">
            <w:t xml:space="preserve"> 2</w:t>
          </w:r>
          <w:r>
            <w:tab/>
          </w:r>
        </w:p>
      </w:tc>
      <w:tc>
        <w:tcPr>
          <w:tcW w:w="3544" w:type="dxa"/>
        </w:tcPr>
        <w:p w14:paraId="3249109E" w14:textId="26858917" w:rsidR="008502AC" w:rsidRPr="00FA0D1A" w:rsidRDefault="008502AC" w:rsidP="00854926">
          <w:pPr>
            <w:tabs>
              <w:tab w:val="left" w:pos="1191"/>
            </w:tabs>
            <w:ind w:left="284"/>
          </w:pPr>
          <w:r w:rsidRPr="00FA0D1A">
            <w:t xml:space="preserve">Stran: </w:t>
          </w:r>
          <w:r w:rsidR="003657D0" w:rsidRPr="00FA0D1A">
            <w:rPr>
              <w:rStyle w:val="tevilkastrani"/>
            </w:rPr>
            <w:fldChar w:fldCharType="begin"/>
          </w:r>
          <w:r w:rsidRPr="00FA0D1A">
            <w:rPr>
              <w:rStyle w:val="tevilkastrani"/>
            </w:rPr>
            <w:instrText xml:space="preserve"> PAGE </w:instrText>
          </w:r>
          <w:r w:rsidR="003657D0" w:rsidRPr="00FA0D1A">
            <w:rPr>
              <w:rStyle w:val="tevilkastrani"/>
            </w:rPr>
            <w:fldChar w:fldCharType="separate"/>
          </w:r>
          <w:r w:rsidR="00EF30A5">
            <w:rPr>
              <w:rStyle w:val="tevilkastrani"/>
              <w:noProof/>
            </w:rPr>
            <w:t>2</w:t>
          </w:r>
          <w:r w:rsidR="003657D0" w:rsidRPr="00FA0D1A">
            <w:rPr>
              <w:rStyle w:val="tevilkastrani"/>
            </w:rPr>
            <w:fldChar w:fldCharType="end"/>
          </w:r>
          <w:r w:rsidRPr="00FA0D1A">
            <w:rPr>
              <w:rStyle w:val="tevilkastrani"/>
            </w:rPr>
            <w:t>/</w:t>
          </w:r>
          <w:r w:rsidR="003657D0" w:rsidRPr="00FA0D1A">
            <w:rPr>
              <w:rStyle w:val="tevilkastrani"/>
            </w:rPr>
            <w:fldChar w:fldCharType="begin"/>
          </w:r>
          <w:r w:rsidRPr="00FA0D1A">
            <w:rPr>
              <w:rStyle w:val="tevilkastrani"/>
            </w:rPr>
            <w:instrText xml:space="preserve"> NUMPAGES </w:instrText>
          </w:r>
          <w:r w:rsidR="003657D0" w:rsidRPr="00FA0D1A">
            <w:rPr>
              <w:rStyle w:val="tevilkastrani"/>
            </w:rPr>
            <w:fldChar w:fldCharType="separate"/>
          </w:r>
          <w:r w:rsidR="00EF30A5">
            <w:rPr>
              <w:rStyle w:val="tevilkastrani"/>
              <w:noProof/>
            </w:rPr>
            <w:t>4</w:t>
          </w:r>
          <w:r w:rsidR="003657D0" w:rsidRPr="00FA0D1A">
            <w:rPr>
              <w:rStyle w:val="tevilkastrani"/>
            </w:rPr>
            <w:fldChar w:fldCharType="end"/>
          </w:r>
        </w:p>
      </w:tc>
    </w:tr>
    <w:tr w:rsidR="008502AC" w14:paraId="7D092AC0" w14:textId="77777777" w:rsidTr="00854926">
      <w:trPr>
        <w:cantSplit/>
      </w:trPr>
      <w:tc>
        <w:tcPr>
          <w:tcW w:w="2836" w:type="dxa"/>
          <w:tcBorders>
            <w:top w:val="nil"/>
            <w:bottom w:val="single" w:sz="12" w:space="0" w:color="auto"/>
          </w:tcBorders>
        </w:tcPr>
        <w:p w14:paraId="3EFFF76E" w14:textId="77777777" w:rsidR="008502AC" w:rsidRDefault="008502AC" w:rsidP="00854926">
          <w:pPr>
            <w:jc w:val="center"/>
          </w:pPr>
        </w:p>
      </w:tc>
      <w:tc>
        <w:tcPr>
          <w:tcW w:w="3118" w:type="dxa"/>
          <w:tcBorders>
            <w:bottom w:val="single" w:sz="12" w:space="0" w:color="auto"/>
          </w:tcBorders>
        </w:tcPr>
        <w:p w14:paraId="0D9CA2E9" w14:textId="77777777" w:rsidR="008502AC" w:rsidRDefault="008502AC" w:rsidP="009E72BC">
          <w:pPr>
            <w:tabs>
              <w:tab w:val="left" w:pos="1304"/>
            </w:tabs>
            <w:ind w:left="284"/>
            <w:jc w:val="left"/>
          </w:pPr>
        </w:p>
        <w:p w14:paraId="7CC3FC57" w14:textId="5376BF7B" w:rsidR="000415AD" w:rsidRPr="00FA0D1A" w:rsidRDefault="000415AD" w:rsidP="009E72BC">
          <w:pPr>
            <w:tabs>
              <w:tab w:val="left" w:pos="1304"/>
            </w:tabs>
            <w:ind w:left="284"/>
            <w:jc w:val="left"/>
          </w:pPr>
        </w:p>
      </w:tc>
      <w:tc>
        <w:tcPr>
          <w:tcW w:w="3544" w:type="dxa"/>
          <w:tcBorders>
            <w:bottom w:val="single" w:sz="12" w:space="0" w:color="auto"/>
          </w:tcBorders>
        </w:tcPr>
        <w:p w14:paraId="05B49D74" w14:textId="4D227439" w:rsidR="008502AC" w:rsidRPr="00FA0D1A" w:rsidRDefault="008502AC" w:rsidP="009E72BC">
          <w:pPr>
            <w:tabs>
              <w:tab w:val="left" w:pos="1191"/>
            </w:tabs>
            <w:ind w:left="284"/>
            <w:jc w:val="left"/>
          </w:pPr>
        </w:p>
      </w:tc>
    </w:tr>
  </w:tbl>
  <w:p w14:paraId="63BA101E" w14:textId="77777777" w:rsidR="008502AC" w:rsidRPr="00AB7FF5" w:rsidRDefault="008502AC" w:rsidP="00DF47DA">
    <w:pPr>
      <w:pStyle w:val="Glava"/>
      <w:tabs>
        <w:tab w:val="clear" w:pos="4320"/>
        <w:tab w:val="clear" w:pos="8640"/>
      </w:tabs>
      <w:rPr>
        <w:b/>
        <w:szCs w:val="22"/>
        <w:lang w:val="sl-SI"/>
      </w:rPr>
    </w:pPr>
    <w:r w:rsidRPr="00B03106">
      <w:rPr>
        <w:szCs w:val="22"/>
        <w:lang w:val="sl-SI"/>
      </w:rPr>
      <w:t>Klasifikacija:</w:t>
    </w:r>
    <w:r>
      <w:rPr>
        <w:b/>
        <w:szCs w:val="22"/>
        <w:lang w:val="sl-SI"/>
      </w:rPr>
      <w:t xml:space="preserve"> ZAUPNO</w:t>
    </w:r>
  </w:p>
  <w:p w14:paraId="74093F37" w14:textId="77777777" w:rsidR="008502AC" w:rsidRDefault="008502AC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269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6" w:space="0" w:color="auto"/>
        <w:insideV w:val="single" w:sz="6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836"/>
      <w:gridCol w:w="3118"/>
      <w:gridCol w:w="3544"/>
    </w:tblGrid>
    <w:tr w:rsidR="008502AC" w14:paraId="5A5BD27A" w14:textId="77777777" w:rsidTr="00074B23">
      <w:trPr>
        <w:cantSplit/>
      </w:trPr>
      <w:tc>
        <w:tcPr>
          <w:tcW w:w="2836" w:type="dxa"/>
          <w:vMerge w:val="restart"/>
          <w:tcBorders>
            <w:top w:val="single" w:sz="12" w:space="0" w:color="auto"/>
            <w:bottom w:val="nil"/>
          </w:tcBorders>
          <w:vAlign w:val="center"/>
        </w:tcPr>
        <w:p w14:paraId="04A0299F" w14:textId="6AF0E5B1" w:rsidR="008502AC" w:rsidRDefault="00210B5C" w:rsidP="00074B23">
          <w:r>
            <w:rPr>
              <w:noProof/>
              <w:lang w:val="sl-SI" w:eastAsia="sl-SI"/>
            </w:rPr>
            <w:drawing>
              <wp:anchor distT="0" distB="0" distL="114300" distR="114300" simplePos="0" relativeHeight="251658240" behindDoc="0" locked="0" layoutInCell="1" allowOverlap="1" wp14:anchorId="22DA282D" wp14:editId="738D96E7">
                <wp:simplePos x="0" y="0"/>
                <wp:positionH relativeFrom="column">
                  <wp:posOffset>318135</wp:posOffset>
                </wp:positionH>
                <wp:positionV relativeFrom="paragraph">
                  <wp:posOffset>69850</wp:posOffset>
                </wp:positionV>
                <wp:extent cx="910590" cy="950595"/>
                <wp:effectExtent l="0" t="0" r="0" b="0"/>
                <wp:wrapNone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2011 vodovod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0590" cy="9505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662" w:type="dxa"/>
          <w:gridSpan w:val="2"/>
          <w:tcBorders>
            <w:top w:val="single" w:sz="12" w:space="0" w:color="auto"/>
          </w:tcBorders>
        </w:tcPr>
        <w:p w14:paraId="0F696BDE" w14:textId="42117514" w:rsidR="008502AC" w:rsidRPr="00C47455" w:rsidRDefault="008502AC" w:rsidP="00074B23">
          <w:pPr>
            <w:pStyle w:val="Naslov3"/>
            <w:jc w:val="center"/>
            <w:rPr>
              <w:rFonts w:ascii="Arial" w:hAnsi="Arial" w:cs="Arial"/>
            </w:rPr>
          </w:pPr>
          <w:r w:rsidRPr="00C47455">
            <w:rPr>
              <w:rFonts w:ascii="Arial" w:hAnsi="Arial" w:cs="Arial"/>
            </w:rPr>
            <w:t>VARNOSTNA POLITIKA</w:t>
          </w:r>
          <w:r w:rsidR="000415AD">
            <w:rPr>
              <w:rFonts w:ascii="Arial" w:hAnsi="Arial" w:cs="Arial"/>
            </w:rPr>
            <w:t xml:space="preserve"> – Ocena tveganj</w:t>
          </w:r>
        </w:p>
      </w:tc>
    </w:tr>
    <w:tr w:rsidR="008502AC" w14:paraId="5CEE02A7" w14:textId="77777777" w:rsidTr="00074B23">
      <w:trPr>
        <w:cantSplit/>
      </w:trPr>
      <w:tc>
        <w:tcPr>
          <w:tcW w:w="2836" w:type="dxa"/>
          <w:vMerge/>
          <w:tcBorders>
            <w:top w:val="nil"/>
            <w:bottom w:val="nil"/>
          </w:tcBorders>
        </w:tcPr>
        <w:p w14:paraId="0FA68051" w14:textId="77777777" w:rsidR="008502AC" w:rsidRDefault="008502AC" w:rsidP="00074B23">
          <w:pPr>
            <w:jc w:val="center"/>
          </w:pPr>
        </w:p>
      </w:tc>
      <w:tc>
        <w:tcPr>
          <w:tcW w:w="6662" w:type="dxa"/>
          <w:gridSpan w:val="2"/>
          <w:tcBorders>
            <w:top w:val="nil"/>
          </w:tcBorders>
        </w:tcPr>
        <w:p w14:paraId="01956FC8" w14:textId="74D0B746" w:rsidR="008502AC" w:rsidRPr="00FA0D1A" w:rsidRDefault="000415AD" w:rsidP="00AB7FF5">
          <w:pPr>
            <w:pStyle w:val="Glava"/>
            <w:tabs>
              <w:tab w:val="clear" w:pos="4320"/>
              <w:tab w:val="clear" w:pos="8640"/>
            </w:tabs>
            <w:jc w:val="center"/>
            <w:rPr>
              <w:b/>
              <w:sz w:val="24"/>
              <w:szCs w:val="24"/>
              <w:lang w:val="sl-SI"/>
            </w:rPr>
          </w:pPr>
          <w:r>
            <w:rPr>
              <w:b/>
              <w:sz w:val="24"/>
              <w:szCs w:val="24"/>
              <w:lang w:val="sl-SI"/>
            </w:rPr>
            <w:t>Tveganja človeških virov</w:t>
          </w:r>
        </w:p>
      </w:tc>
    </w:tr>
    <w:tr w:rsidR="008502AC" w14:paraId="05251B13" w14:textId="77777777" w:rsidTr="00074B23">
      <w:trPr>
        <w:cantSplit/>
      </w:trPr>
      <w:tc>
        <w:tcPr>
          <w:tcW w:w="2836" w:type="dxa"/>
          <w:vMerge/>
          <w:tcBorders>
            <w:top w:val="nil"/>
            <w:bottom w:val="nil"/>
          </w:tcBorders>
        </w:tcPr>
        <w:p w14:paraId="31E8A6F3" w14:textId="77777777" w:rsidR="008502AC" w:rsidRDefault="008502AC" w:rsidP="00074B23">
          <w:pPr>
            <w:jc w:val="center"/>
          </w:pPr>
        </w:p>
      </w:tc>
      <w:tc>
        <w:tcPr>
          <w:tcW w:w="3118" w:type="dxa"/>
          <w:tcBorders>
            <w:top w:val="nil"/>
          </w:tcBorders>
        </w:tcPr>
        <w:p w14:paraId="455974E5" w14:textId="7FF4A130" w:rsidR="008502AC" w:rsidRPr="00FA0D1A" w:rsidRDefault="000415AD" w:rsidP="00074B23">
          <w:pPr>
            <w:tabs>
              <w:tab w:val="left" w:pos="1304"/>
            </w:tabs>
            <w:ind w:left="284"/>
            <w:rPr>
              <w:lang w:val="de-DE"/>
            </w:rPr>
          </w:pPr>
          <w:r>
            <w:rPr>
              <w:lang w:val="de-DE"/>
            </w:rPr>
            <w:t>Oznaka: VP-OT_Kadri</w:t>
          </w:r>
        </w:p>
      </w:tc>
      <w:tc>
        <w:tcPr>
          <w:tcW w:w="3544" w:type="dxa"/>
        </w:tcPr>
        <w:p w14:paraId="13E64D03" w14:textId="76D254AB" w:rsidR="008502AC" w:rsidRPr="00FA0D1A" w:rsidRDefault="004F326A" w:rsidP="00074B23">
          <w:pPr>
            <w:tabs>
              <w:tab w:val="left" w:pos="1191"/>
            </w:tabs>
            <w:ind w:left="284"/>
          </w:pPr>
          <w:r>
            <w:t>DatumXX.XX.XXXX</w:t>
          </w:r>
        </w:p>
      </w:tc>
    </w:tr>
    <w:tr w:rsidR="008502AC" w14:paraId="0846D0D0" w14:textId="77777777" w:rsidTr="00074B23">
      <w:trPr>
        <w:cantSplit/>
      </w:trPr>
      <w:tc>
        <w:tcPr>
          <w:tcW w:w="2836" w:type="dxa"/>
          <w:vMerge/>
          <w:tcBorders>
            <w:top w:val="nil"/>
            <w:bottom w:val="nil"/>
          </w:tcBorders>
        </w:tcPr>
        <w:p w14:paraId="7B8C571B" w14:textId="77777777" w:rsidR="008502AC" w:rsidRDefault="008502AC" w:rsidP="00074B23">
          <w:pPr>
            <w:jc w:val="center"/>
          </w:pPr>
        </w:p>
      </w:tc>
      <w:tc>
        <w:tcPr>
          <w:tcW w:w="3118" w:type="dxa"/>
        </w:tcPr>
        <w:p w14:paraId="51F69148" w14:textId="663F69A8" w:rsidR="008502AC" w:rsidRPr="00FA0D1A" w:rsidRDefault="00EF30A5" w:rsidP="00074B23">
          <w:pPr>
            <w:tabs>
              <w:tab w:val="left" w:pos="1304"/>
            </w:tabs>
            <w:ind w:left="284"/>
          </w:pPr>
          <w:r>
            <w:t xml:space="preserve">Verzija: </w:t>
          </w:r>
          <w:bookmarkStart w:id="0" w:name="_GoBack"/>
          <w:bookmarkEnd w:id="0"/>
          <w:r>
            <w:t>2</w:t>
          </w:r>
        </w:p>
      </w:tc>
      <w:tc>
        <w:tcPr>
          <w:tcW w:w="3544" w:type="dxa"/>
        </w:tcPr>
        <w:p w14:paraId="7B305556" w14:textId="5EE478C6" w:rsidR="008502AC" w:rsidRPr="00FA0D1A" w:rsidRDefault="008502AC" w:rsidP="00074B23">
          <w:pPr>
            <w:tabs>
              <w:tab w:val="left" w:pos="1191"/>
            </w:tabs>
            <w:ind w:left="284"/>
          </w:pPr>
          <w:r w:rsidRPr="00FA0D1A">
            <w:t xml:space="preserve">Stran: </w:t>
          </w:r>
          <w:r w:rsidR="003657D0" w:rsidRPr="00FA0D1A">
            <w:rPr>
              <w:rStyle w:val="tevilkastrani"/>
            </w:rPr>
            <w:fldChar w:fldCharType="begin"/>
          </w:r>
          <w:r w:rsidRPr="00FA0D1A">
            <w:rPr>
              <w:rStyle w:val="tevilkastrani"/>
            </w:rPr>
            <w:instrText xml:space="preserve"> PAGE </w:instrText>
          </w:r>
          <w:r w:rsidR="003657D0" w:rsidRPr="00FA0D1A">
            <w:rPr>
              <w:rStyle w:val="tevilkastrani"/>
            </w:rPr>
            <w:fldChar w:fldCharType="separate"/>
          </w:r>
          <w:r w:rsidR="00EF30A5">
            <w:rPr>
              <w:rStyle w:val="tevilkastrani"/>
              <w:noProof/>
            </w:rPr>
            <w:t>1</w:t>
          </w:r>
          <w:r w:rsidR="003657D0" w:rsidRPr="00FA0D1A">
            <w:rPr>
              <w:rStyle w:val="tevilkastrani"/>
            </w:rPr>
            <w:fldChar w:fldCharType="end"/>
          </w:r>
          <w:r w:rsidRPr="00FA0D1A">
            <w:rPr>
              <w:rStyle w:val="tevilkastrani"/>
            </w:rPr>
            <w:t>/</w:t>
          </w:r>
          <w:r w:rsidR="003657D0" w:rsidRPr="00FA0D1A">
            <w:rPr>
              <w:rStyle w:val="tevilkastrani"/>
            </w:rPr>
            <w:fldChar w:fldCharType="begin"/>
          </w:r>
          <w:r w:rsidRPr="00FA0D1A">
            <w:rPr>
              <w:rStyle w:val="tevilkastrani"/>
            </w:rPr>
            <w:instrText xml:space="preserve"> NUMPAGES </w:instrText>
          </w:r>
          <w:r w:rsidR="003657D0" w:rsidRPr="00FA0D1A">
            <w:rPr>
              <w:rStyle w:val="tevilkastrani"/>
            </w:rPr>
            <w:fldChar w:fldCharType="separate"/>
          </w:r>
          <w:r w:rsidR="00EF30A5">
            <w:rPr>
              <w:rStyle w:val="tevilkastrani"/>
              <w:noProof/>
            </w:rPr>
            <w:t>4</w:t>
          </w:r>
          <w:r w:rsidR="003657D0" w:rsidRPr="00FA0D1A">
            <w:rPr>
              <w:rStyle w:val="tevilkastrani"/>
            </w:rPr>
            <w:fldChar w:fldCharType="end"/>
          </w:r>
        </w:p>
      </w:tc>
    </w:tr>
    <w:tr w:rsidR="008502AC" w14:paraId="180F5DBB" w14:textId="77777777" w:rsidTr="00074B23">
      <w:trPr>
        <w:cantSplit/>
      </w:trPr>
      <w:tc>
        <w:tcPr>
          <w:tcW w:w="2836" w:type="dxa"/>
          <w:tcBorders>
            <w:top w:val="nil"/>
            <w:bottom w:val="single" w:sz="12" w:space="0" w:color="auto"/>
          </w:tcBorders>
        </w:tcPr>
        <w:p w14:paraId="1FC565C0" w14:textId="77777777" w:rsidR="008502AC" w:rsidRDefault="008502AC" w:rsidP="00210B5C"/>
      </w:tc>
      <w:tc>
        <w:tcPr>
          <w:tcW w:w="3118" w:type="dxa"/>
          <w:tcBorders>
            <w:bottom w:val="single" w:sz="12" w:space="0" w:color="auto"/>
          </w:tcBorders>
        </w:tcPr>
        <w:p w14:paraId="23AA8491" w14:textId="77777777" w:rsidR="008502AC" w:rsidRDefault="008502AC" w:rsidP="009E72BC">
          <w:pPr>
            <w:tabs>
              <w:tab w:val="left" w:pos="1304"/>
            </w:tabs>
            <w:ind w:left="284"/>
            <w:jc w:val="left"/>
          </w:pPr>
        </w:p>
        <w:p w14:paraId="72DD3457" w14:textId="66D8BBD3" w:rsidR="000415AD" w:rsidRPr="00FA0D1A" w:rsidRDefault="000415AD" w:rsidP="009E72BC">
          <w:pPr>
            <w:tabs>
              <w:tab w:val="left" w:pos="1304"/>
            </w:tabs>
            <w:ind w:left="284"/>
            <w:jc w:val="left"/>
          </w:pPr>
        </w:p>
      </w:tc>
      <w:tc>
        <w:tcPr>
          <w:tcW w:w="3544" w:type="dxa"/>
          <w:tcBorders>
            <w:bottom w:val="single" w:sz="12" w:space="0" w:color="auto"/>
          </w:tcBorders>
        </w:tcPr>
        <w:p w14:paraId="2B2DD349" w14:textId="5FAC6C44" w:rsidR="008502AC" w:rsidRPr="00FA0D1A" w:rsidRDefault="008502AC" w:rsidP="009E72BC">
          <w:pPr>
            <w:tabs>
              <w:tab w:val="left" w:pos="1191"/>
            </w:tabs>
            <w:ind w:left="284"/>
            <w:jc w:val="left"/>
          </w:pPr>
        </w:p>
      </w:tc>
    </w:tr>
  </w:tbl>
  <w:p w14:paraId="208B89FB" w14:textId="732DF990" w:rsidR="008502AC" w:rsidRPr="00AB7FF5" w:rsidRDefault="008502AC" w:rsidP="00AB7FF5">
    <w:pPr>
      <w:pStyle w:val="Glava"/>
      <w:tabs>
        <w:tab w:val="clear" w:pos="4320"/>
        <w:tab w:val="clear" w:pos="8640"/>
      </w:tabs>
      <w:rPr>
        <w:b/>
        <w:szCs w:val="22"/>
        <w:lang w:val="sl-SI"/>
      </w:rPr>
    </w:pPr>
    <w:r w:rsidRPr="00B03106">
      <w:rPr>
        <w:szCs w:val="22"/>
        <w:lang w:val="sl-SI"/>
      </w:rPr>
      <w:t>Klasifikacija:</w:t>
    </w:r>
    <w:r w:rsidR="00A45390">
      <w:rPr>
        <w:b/>
        <w:szCs w:val="22"/>
        <w:lang w:val="sl-SI"/>
      </w:rPr>
      <w:t xml:space="preserve"> ZAUPNO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E05F9"/>
    <w:multiLevelType w:val="hybridMultilevel"/>
    <w:tmpl w:val="C56AFF1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B4053"/>
    <w:multiLevelType w:val="hybridMultilevel"/>
    <w:tmpl w:val="29CCCD34"/>
    <w:lvl w:ilvl="0" w:tplc="719E431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B561EA3"/>
    <w:multiLevelType w:val="hybridMultilevel"/>
    <w:tmpl w:val="440C11A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6851E2"/>
    <w:multiLevelType w:val="hybridMultilevel"/>
    <w:tmpl w:val="0B52AD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D164DD"/>
    <w:multiLevelType w:val="hybridMultilevel"/>
    <w:tmpl w:val="378417B8"/>
    <w:lvl w:ilvl="0" w:tplc="6396FFC6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24"/>
        <w:szCs w:val="24"/>
      </w:rPr>
    </w:lvl>
    <w:lvl w:ilvl="1" w:tplc="0424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5" w15:restartNumberingAfterBreak="0">
    <w:nsid w:val="179F579D"/>
    <w:multiLevelType w:val="hybridMultilevel"/>
    <w:tmpl w:val="BB9848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E902B3"/>
    <w:multiLevelType w:val="hybridMultilevel"/>
    <w:tmpl w:val="3B5A472A"/>
    <w:lvl w:ilvl="0" w:tplc="7A5A2C82">
      <w:start w:val="1"/>
      <w:numFmt w:val="decimal"/>
      <w:pStyle w:val="poglavja"/>
      <w:lvlText w:val="%1.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0437A13"/>
    <w:multiLevelType w:val="hybridMultilevel"/>
    <w:tmpl w:val="D47655FE"/>
    <w:lvl w:ilvl="0" w:tplc="0424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FE1305A"/>
    <w:multiLevelType w:val="hybridMultilevel"/>
    <w:tmpl w:val="2CC86C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513AE0"/>
    <w:multiLevelType w:val="hybridMultilevel"/>
    <w:tmpl w:val="AF4C7384"/>
    <w:lvl w:ilvl="0" w:tplc="CF464D1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C1075FD"/>
    <w:multiLevelType w:val="hybridMultilevel"/>
    <w:tmpl w:val="D45C570C"/>
    <w:lvl w:ilvl="0" w:tplc="0424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6"/>
  </w:num>
  <w:num w:numId="3">
    <w:abstractNumId w:val="10"/>
  </w:num>
  <w:num w:numId="4">
    <w:abstractNumId w:val="4"/>
  </w:num>
  <w:num w:numId="5">
    <w:abstractNumId w:val="1"/>
  </w:num>
  <w:num w:numId="6">
    <w:abstractNumId w:val="9"/>
  </w:num>
  <w:num w:numId="7">
    <w:abstractNumId w:val="5"/>
  </w:num>
  <w:num w:numId="8">
    <w:abstractNumId w:val="3"/>
  </w:num>
  <w:num w:numId="9">
    <w:abstractNumId w:val="0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activeWritingStyle w:appName="MSWord" w:lang="en-US" w:vendorID="64" w:dllVersion="131078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rawingGridVerticalSpacing w:val="136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9F2"/>
    <w:rsid w:val="000170CE"/>
    <w:rsid w:val="000377B9"/>
    <w:rsid w:val="000415AD"/>
    <w:rsid w:val="000639A7"/>
    <w:rsid w:val="00074B23"/>
    <w:rsid w:val="000849CA"/>
    <w:rsid w:val="00093A44"/>
    <w:rsid w:val="0009598F"/>
    <w:rsid w:val="00097CCE"/>
    <w:rsid w:val="000B4902"/>
    <w:rsid w:val="000B7271"/>
    <w:rsid w:val="00100A6E"/>
    <w:rsid w:val="00121CC6"/>
    <w:rsid w:val="00134908"/>
    <w:rsid w:val="001350DE"/>
    <w:rsid w:val="00146068"/>
    <w:rsid w:val="00153FF4"/>
    <w:rsid w:val="00157BB9"/>
    <w:rsid w:val="00167F28"/>
    <w:rsid w:val="00177023"/>
    <w:rsid w:val="001805A7"/>
    <w:rsid w:val="001F37FF"/>
    <w:rsid w:val="00210B5C"/>
    <w:rsid w:val="0024222C"/>
    <w:rsid w:val="002654E8"/>
    <w:rsid w:val="002677DD"/>
    <w:rsid w:val="002727DD"/>
    <w:rsid w:val="00275FF8"/>
    <w:rsid w:val="002774D1"/>
    <w:rsid w:val="00286456"/>
    <w:rsid w:val="002D6524"/>
    <w:rsid w:val="00302D9B"/>
    <w:rsid w:val="0031482F"/>
    <w:rsid w:val="003657D0"/>
    <w:rsid w:val="00380651"/>
    <w:rsid w:val="003A5857"/>
    <w:rsid w:val="003B1494"/>
    <w:rsid w:val="003D67A6"/>
    <w:rsid w:val="003F5937"/>
    <w:rsid w:val="00401909"/>
    <w:rsid w:val="00407D4B"/>
    <w:rsid w:val="004339F3"/>
    <w:rsid w:val="004664FE"/>
    <w:rsid w:val="004832F9"/>
    <w:rsid w:val="004979C6"/>
    <w:rsid w:val="004A0445"/>
    <w:rsid w:val="004B77E3"/>
    <w:rsid w:val="004D36AE"/>
    <w:rsid w:val="004F096C"/>
    <w:rsid w:val="004F326A"/>
    <w:rsid w:val="004F5B13"/>
    <w:rsid w:val="0051344E"/>
    <w:rsid w:val="00543606"/>
    <w:rsid w:val="00550CE2"/>
    <w:rsid w:val="005547FF"/>
    <w:rsid w:val="005C339C"/>
    <w:rsid w:val="005C4C32"/>
    <w:rsid w:val="005D0DAE"/>
    <w:rsid w:val="005D6873"/>
    <w:rsid w:val="005E6EBD"/>
    <w:rsid w:val="00604CD9"/>
    <w:rsid w:val="006123EB"/>
    <w:rsid w:val="00632011"/>
    <w:rsid w:val="00657C72"/>
    <w:rsid w:val="006652BE"/>
    <w:rsid w:val="0067270C"/>
    <w:rsid w:val="006A62DF"/>
    <w:rsid w:val="006B3132"/>
    <w:rsid w:val="006B6EA8"/>
    <w:rsid w:val="006D2A34"/>
    <w:rsid w:val="006D5F82"/>
    <w:rsid w:val="00727EE3"/>
    <w:rsid w:val="00746A81"/>
    <w:rsid w:val="007702F4"/>
    <w:rsid w:val="00781F83"/>
    <w:rsid w:val="007823AA"/>
    <w:rsid w:val="007D36A6"/>
    <w:rsid w:val="007E7CEA"/>
    <w:rsid w:val="00801933"/>
    <w:rsid w:val="008073C7"/>
    <w:rsid w:val="0081066A"/>
    <w:rsid w:val="008161B3"/>
    <w:rsid w:val="008260A2"/>
    <w:rsid w:val="008502AC"/>
    <w:rsid w:val="00854926"/>
    <w:rsid w:val="00867464"/>
    <w:rsid w:val="00875324"/>
    <w:rsid w:val="0088680B"/>
    <w:rsid w:val="0089256A"/>
    <w:rsid w:val="008B64E6"/>
    <w:rsid w:val="008C1814"/>
    <w:rsid w:val="008E11D0"/>
    <w:rsid w:val="008F26B5"/>
    <w:rsid w:val="008F6C3B"/>
    <w:rsid w:val="0090731A"/>
    <w:rsid w:val="009319F2"/>
    <w:rsid w:val="009379AD"/>
    <w:rsid w:val="0094422B"/>
    <w:rsid w:val="00986FE8"/>
    <w:rsid w:val="009E72BC"/>
    <w:rsid w:val="009E7597"/>
    <w:rsid w:val="00A375A5"/>
    <w:rsid w:val="00A45390"/>
    <w:rsid w:val="00A61E30"/>
    <w:rsid w:val="00A632CC"/>
    <w:rsid w:val="00AA3530"/>
    <w:rsid w:val="00AA46D0"/>
    <w:rsid w:val="00AA6CC3"/>
    <w:rsid w:val="00AB7FF5"/>
    <w:rsid w:val="00AC0020"/>
    <w:rsid w:val="00AD5017"/>
    <w:rsid w:val="00B03106"/>
    <w:rsid w:val="00B3172C"/>
    <w:rsid w:val="00B40314"/>
    <w:rsid w:val="00B463DA"/>
    <w:rsid w:val="00B50396"/>
    <w:rsid w:val="00B5623D"/>
    <w:rsid w:val="00B73209"/>
    <w:rsid w:val="00B86FDB"/>
    <w:rsid w:val="00B915E8"/>
    <w:rsid w:val="00B92D7E"/>
    <w:rsid w:val="00B9577C"/>
    <w:rsid w:val="00BA381D"/>
    <w:rsid w:val="00BA435D"/>
    <w:rsid w:val="00BB198E"/>
    <w:rsid w:val="00BD0E57"/>
    <w:rsid w:val="00BD5F6B"/>
    <w:rsid w:val="00BF2DEF"/>
    <w:rsid w:val="00C116CB"/>
    <w:rsid w:val="00C31944"/>
    <w:rsid w:val="00C47455"/>
    <w:rsid w:val="00C9206F"/>
    <w:rsid w:val="00CB7138"/>
    <w:rsid w:val="00CC51D1"/>
    <w:rsid w:val="00CC6D54"/>
    <w:rsid w:val="00CD44EB"/>
    <w:rsid w:val="00CE765C"/>
    <w:rsid w:val="00CF70C2"/>
    <w:rsid w:val="00D1562B"/>
    <w:rsid w:val="00D20209"/>
    <w:rsid w:val="00D61780"/>
    <w:rsid w:val="00D72170"/>
    <w:rsid w:val="00D7259D"/>
    <w:rsid w:val="00D86F94"/>
    <w:rsid w:val="00D937A6"/>
    <w:rsid w:val="00D96620"/>
    <w:rsid w:val="00DA3C59"/>
    <w:rsid w:val="00DA4ADF"/>
    <w:rsid w:val="00DB3BC9"/>
    <w:rsid w:val="00DD4BC9"/>
    <w:rsid w:val="00DE423C"/>
    <w:rsid w:val="00DF16A5"/>
    <w:rsid w:val="00DF47DA"/>
    <w:rsid w:val="00DF7629"/>
    <w:rsid w:val="00E14398"/>
    <w:rsid w:val="00E3558E"/>
    <w:rsid w:val="00E3771D"/>
    <w:rsid w:val="00E40525"/>
    <w:rsid w:val="00E52CB3"/>
    <w:rsid w:val="00E8430F"/>
    <w:rsid w:val="00EF042D"/>
    <w:rsid w:val="00EF1A91"/>
    <w:rsid w:val="00EF30A5"/>
    <w:rsid w:val="00F05AA0"/>
    <w:rsid w:val="00F3407C"/>
    <w:rsid w:val="00F46237"/>
    <w:rsid w:val="00F529E1"/>
    <w:rsid w:val="00F6068C"/>
    <w:rsid w:val="00F76650"/>
    <w:rsid w:val="00F87006"/>
    <w:rsid w:val="00F93104"/>
    <w:rsid w:val="00FA0D1A"/>
    <w:rsid w:val="00FB6723"/>
    <w:rsid w:val="00FF0120"/>
    <w:rsid w:val="00FF7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2F3D21B"/>
  <w15:docId w15:val="{BA81E6ED-E77F-4F7B-8CF7-C4E9A0E07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0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F6C3B"/>
    <w:pPr>
      <w:jc w:val="both"/>
    </w:pPr>
    <w:rPr>
      <w:rFonts w:ascii="Arial" w:hAnsi="Arial"/>
      <w:sz w:val="20"/>
      <w:szCs w:val="20"/>
      <w:lang w:val="en-US" w:eastAsia="en-US"/>
    </w:rPr>
  </w:style>
  <w:style w:type="paragraph" w:styleId="Naslov1">
    <w:name w:val="heading 1"/>
    <w:basedOn w:val="Navaden"/>
    <w:next w:val="Navaden"/>
    <w:link w:val="Naslov1Znak"/>
    <w:uiPriority w:val="99"/>
    <w:qFormat/>
    <w:rsid w:val="00F05AA0"/>
    <w:pPr>
      <w:keepNext/>
      <w:keepLines/>
      <w:outlineLvl w:val="0"/>
    </w:pPr>
    <w:rPr>
      <w:b/>
      <w:bCs/>
      <w:sz w:val="24"/>
      <w:szCs w:val="28"/>
    </w:rPr>
  </w:style>
  <w:style w:type="paragraph" w:styleId="Naslov2">
    <w:name w:val="heading 2"/>
    <w:basedOn w:val="Navaden"/>
    <w:next w:val="Navaden"/>
    <w:link w:val="Naslov2Znak"/>
    <w:uiPriority w:val="99"/>
    <w:qFormat/>
    <w:rsid w:val="00380651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9"/>
    <w:qFormat/>
    <w:rsid w:val="00AB7FF5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9"/>
    <w:locked/>
    <w:rsid w:val="00F05AA0"/>
    <w:rPr>
      <w:rFonts w:ascii="Arial" w:hAnsi="Arial"/>
      <w:b/>
      <w:bCs/>
      <w:sz w:val="24"/>
      <w:szCs w:val="28"/>
      <w:lang w:val="en-US" w:eastAsia="en-US"/>
    </w:rPr>
  </w:style>
  <w:style w:type="character" w:customStyle="1" w:styleId="Naslov2Znak">
    <w:name w:val="Naslov 2 Znak"/>
    <w:basedOn w:val="Privzetapisavaodstavka"/>
    <w:link w:val="Naslov2"/>
    <w:uiPriority w:val="99"/>
    <w:semiHidden/>
    <w:locked/>
    <w:rsid w:val="00380651"/>
    <w:rPr>
      <w:rFonts w:ascii="Cambria" w:hAnsi="Cambria" w:cs="Times New Roman"/>
      <w:b/>
      <w:bCs/>
      <w:color w:val="4F81BD"/>
      <w:sz w:val="26"/>
      <w:szCs w:val="26"/>
      <w:lang w:val="en-US" w:eastAsia="en-US"/>
    </w:rPr>
  </w:style>
  <w:style w:type="character" w:customStyle="1" w:styleId="Naslov3Znak">
    <w:name w:val="Naslov 3 Znak"/>
    <w:basedOn w:val="Privzetapisavaodstavka"/>
    <w:link w:val="Naslov3"/>
    <w:uiPriority w:val="99"/>
    <w:semiHidden/>
    <w:locked/>
    <w:rsid w:val="00AB7FF5"/>
    <w:rPr>
      <w:rFonts w:ascii="Cambria" w:hAnsi="Cambria" w:cs="Times New Roman"/>
      <w:b/>
      <w:bCs/>
      <w:color w:val="4F81BD"/>
      <w:lang w:val="en-US" w:eastAsia="en-US"/>
    </w:rPr>
  </w:style>
  <w:style w:type="paragraph" w:styleId="Glava">
    <w:name w:val="header"/>
    <w:basedOn w:val="Navaden"/>
    <w:link w:val="GlavaZnak"/>
    <w:uiPriority w:val="99"/>
    <w:rsid w:val="004F096C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uiPriority w:val="99"/>
    <w:semiHidden/>
    <w:rsid w:val="001910EA"/>
    <w:rPr>
      <w:rFonts w:ascii="Arial" w:hAnsi="Arial"/>
      <w:sz w:val="20"/>
      <w:szCs w:val="20"/>
      <w:lang w:val="en-US" w:eastAsia="en-US"/>
    </w:rPr>
  </w:style>
  <w:style w:type="paragraph" w:styleId="Noga">
    <w:name w:val="footer"/>
    <w:basedOn w:val="Navaden"/>
    <w:link w:val="NogaZnak"/>
    <w:uiPriority w:val="99"/>
    <w:rsid w:val="004F096C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uiPriority w:val="99"/>
    <w:semiHidden/>
    <w:rsid w:val="001910EA"/>
    <w:rPr>
      <w:rFonts w:ascii="Arial" w:hAnsi="Arial"/>
      <w:sz w:val="20"/>
      <w:szCs w:val="20"/>
      <w:lang w:val="en-US" w:eastAsia="en-US"/>
    </w:rPr>
  </w:style>
  <w:style w:type="table" w:styleId="Tabelamrea">
    <w:name w:val="Table Grid"/>
    <w:basedOn w:val="Navadnatabela"/>
    <w:rsid w:val="0087532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rsid w:val="00875324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locked/>
    <w:rsid w:val="00875324"/>
    <w:rPr>
      <w:rFonts w:ascii="Tahoma" w:hAnsi="Tahoma" w:cs="Tahoma"/>
      <w:sz w:val="16"/>
      <w:szCs w:val="16"/>
      <w:lang w:val="en-US" w:eastAsia="en-US"/>
    </w:rPr>
  </w:style>
  <w:style w:type="paragraph" w:styleId="Odstavekseznama">
    <w:name w:val="List Paragraph"/>
    <w:basedOn w:val="Navaden"/>
    <w:link w:val="OdstavekseznamaZnak"/>
    <w:uiPriority w:val="99"/>
    <w:qFormat/>
    <w:rsid w:val="00632011"/>
    <w:pPr>
      <w:ind w:left="720"/>
      <w:contextualSpacing/>
    </w:pPr>
  </w:style>
  <w:style w:type="paragraph" w:customStyle="1" w:styleId="poglavja">
    <w:name w:val="poglavja"/>
    <w:basedOn w:val="Odstavekseznama"/>
    <w:link w:val="poglavjaChar"/>
    <w:uiPriority w:val="99"/>
    <w:rsid w:val="004D36AE"/>
    <w:pPr>
      <w:numPr>
        <w:numId w:val="2"/>
      </w:numPr>
    </w:pPr>
    <w:rPr>
      <w:b/>
      <w:sz w:val="24"/>
      <w:szCs w:val="24"/>
      <w:lang w:val="sl-SI"/>
    </w:rPr>
  </w:style>
  <w:style w:type="paragraph" w:styleId="Pripombabesedilo">
    <w:name w:val="annotation text"/>
    <w:basedOn w:val="Navaden"/>
    <w:link w:val="PripombabesediloZnak"/>
    <w:uiPriority w:val="99"/>
    <w:rsid w:val="00DF16A5"/>
    <w:rPr>
      <w:rFonts w:ascii="Tahoma" w:hAnsi="Tahoma" w:cs="Tahoma"/>
      <w:lang w:val="sl-SI" w:eastAsia="sl-SI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locked/>
    <w:rsid w:val="00DF16A5"/>
    <w:rPr>
      <w:rFonts w:ascii="Tahoma" w:hAnsi="Tahoma" w:cs="Tahoma"/>
    </w:rPr>
  </w:style>
  <w:style w:type="character" w:customStyle="1" w:styleId="OdstavekseznamaZnak">
    <w:name w:val="Odstavek seznama Znak"/>
    <w:basedOn w:val="Privzetapisavaodstavka"/>
    <w:link w:val="Odstavekseznama"/>
    <w:uiPriority w:val="99"/>
    <w:locked/>
    <w:rsid w:val="004D36AE"/>
    <w:rPr>
      <w:rFonts w:cs="Times New Roman"/>
      <w:lang w:val="en-US" w:eastAsia="en-US"/>
    </w:rPr>
  </w:style>
  <w:style w:type="character" w:customStyle="1" w:styleId="poglavjaChar">
    <w:name w:val="poglavja Char"/>
    <w:basedOn w:val="OdstavekseznamaZnak"/>
    <w:link w:val="poglavja"/>
    <w:uiPriority w:val="99"/>
    <w:locked/>
    <w:rsid w:val="004D36AE"/>
    <w:rPr>
      <w:rFonts w:cs="Times New Roman"/>
      <w:lang w:val="en-US" w:eastAsia="en-US"/>
    </w:rPr>
  </w:style>
  <w:style w:type="paragraph" w:styleId="Telobesedila-zamik3">
    <w:name w:val="Body Text Indent 3"/>
    <w:basedOn w:val="Navaden"/>
    <w:link w:val="Telobesedila-zamik3Znak"/>
    <w:uiPriority w:val="99"/>
    <w:rsid w:val="00380651"/>
    <w:pPr>
      <w:ind w:left="360"/>
    </w:pPr>
    <w:rPr>
      <w:rFonts w:ascii="Tahoma" w:hAnsi="Tahoma" w:cs="Tahoma"/>
      <w:lang w:val="sl-SI" w:eastAsia="sl-SI"/>
    </w:rPr>
  </w:style>
  <w:style w:type="character" w:customStyle="1" w:styleId="Telobesedila-zamik3Znak">
    <w:name w:val="Telo besedila - zamik 3 Znak"/>
    <w:basedOn w:val="Privzetapisavaodstavka"/>
    <w:link w:val="Telobesedila-zamik3"/>
    <w:uiPriority w:val="99"/>
    <w:locked/>
    <w:rsid w:val="00380651"/>
    <w:rPr>
      <w:rFonts w:ascii="Tahoma" w:hAnsi="Tahoma" w:cs="Tahoma"/>
    </w:rPr>
  </w:style>
  <w:style w:type="paragraph" w:styleId="NaslovTOC">
    <w:name w:val="TOC Heading"/>
    <w:basedOn w:val="Naslov1"/>
    <w:next w:val="Navaden"/>
    <w:uiPriority w:val="99"/>
    <w:qFormat/>
    <w:rsid w:val="00380651"/>
    <w:pPr>
      <w:spacing w:line="276" w:lineRule="auto"/>
      <w:outlineLvl w:val="9"/>
    </w:pPr>
  </w:style>
  <w:style w:type="paragraph" w:styleId="Kazalovsebine1">
    <w:name w:val="toc 1"/>
    <w:basedOn w:val="Navaden"/>
    <w:next w:val="Navaden"/>
    <w:autoRedefine/>
    <w:uiPriority w:val="39"/>
    <w:rsid w:val="0081066A"/>
    <w:pPr>
      <w:tabs>
        <w:tab w:val="left" w:pos="440"/>
        <w:tab w:val="right" w:leader="dot" w:pos="9345"/>
      </w:tabs>
      <w:spacing w:after="100"/>
    </w:pPr>
    <w:rPr>
      <w:rFonts w:cs="Arial"/>
      <w:noProof/>
    </w:rPr>
  </w:style>
  <w:style w:type="paragraph" w:styleId="Kazalovsebine2">
    <w:name w:val="toc 2"/>
    <w:basedOn w:val="Navaden"/>
    <w:next w:val="Navaden"/>
    <w:autoRedefine/>
    <w:uiPriority w:val="99"/>
    <w:rsid w:val="00380651"/>
    <w:pPr>
      <w:spacing w:after="100"/>
      <w:ind w:left="200"/>
    </w:pPr>
  </w:style>
  <w:style w:type="character" w:styleId="Hiperpovezava">
    <w:name w:val="Hyperlink"/>
    <w:basedOn w:val="Privzetapisavaodstavka"/>
    <w:uiPriority w:val="99"/>
    <w:rsid w:val="00380651"/>
    <w:rPr>
      <w:rFonts w:cs="Times New Roman"/>
      <w:color w:val="0000FF"/>
      <w:u w:val="single"/>
    </w:rPr>
  </w:style>
  <w:style w:type="character" w:styleId="tevilkastrani">
    <w:name w:val="page number"/>
    <w:basedOn w:val="Privzetapisavaodstavka"/>
    <w:uiPriority w:val="99"/>
    <w:rsid w:val="00AB7FF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velickis\application%20data\microsoft\predloge\Zav-MB_dopi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1FFAE8A551A474EAAF1161C63159D7B" ma:contentTypeVersion="1" ma:contentTypeDescription="Ustvari nov dokument." ma:contentTypeScope="" ma:versionID="fff3479df8c9fb6e89d153f72fe2aa1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267007a2c31e30222847087aae235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9DDC581-4921-40E6-A09F-779E737EC5A7}"/>
</file>

<file path=customXml/itemProps2.xml><?xml version="1.0" encoding="utf-8"?>
<ds:datastoreItem xmlns:ds="http://schemas.openxmlformats.org/officeDocument/2006/customXml" ds:itemID="{1E2BB179-A9BD-4C63-AC87-31CE3DCFE09D}"/>
</file>

<file path=customXml/itemProps3.xml><?xml version="1.0" encoding="utf-8"?>
<ds:datastoreItem xmlns:ds="http://schemas.openxmlformats.org/officeDocument/2006/customXml" ds:itemID="{97F6FC59-F508-4D47-877F-671F2DF821FD}"/>
</file>

<file path=docProps/app.xml><?xml version="1.0" encoding="utf-8"?>
<Properties xmlns="http://schemas.openxmlformats.org/officeDocument/2006/extended-properties" xmlns:vt="http://schemas.openxmlformats.org/officeDocument/2006/docPropsVTypes">
  <Template>Zav-MB_dopis</Template>
  <TotalTime>2</TotalTime>
  <Pages>4</Pages>
  <Words>839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Vsebina:</vt:lpstr>
    </vt:vector>
  </TitlesOfParts>
  <Company/>
  <LinksUpToDate>false</LinksUpToDate>
  <CharactersWithSpaces>5616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Vsebina:</dc:title>
  <dc:creator>Sabina Velički</dc:creator>
  <cp:lastModifiedBy>Sanja Androič</cp:lastModifiedBy>
  <cp:revision>5</cp:revision>
  <cp:lastPrinted>2002-05-29T13:57:00Z</cp:lastPrinted>
  <dcterms:created xsi:type="dcterms:W3CDTF">2020-02-27T09:43:00Z</dcterms:created>
  <dcterms:modified xsi:type="dcterms:W3CDTF">2020-03-02T12:09:00Z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0x01010041FFAE8A551A474EAAF1161C63159D7B</vt:lpwstr>
  </property>
</Properties>
</file>